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02D" w:rsidRDefault="00D0702D" w:rsidP="00BF7411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56145549" wp14:editId="6518C7AE">
            <wp:simplePos x="0" y="0"/>
            <wp:positionH relativeFrom="column">
              <wp:posOffset>6477000</wp:posOffset>
            </wp:positionH>
            <wp:positionV relativeFrom="paragraph">
              <wp:posOffset>153670</wp:posOffset>
            </wp:positionV>
            <wp:extent cx="1703070" cy="119507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164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010AE10D" wp14:editId="1968514B">
            <wp:extent cx="2425700" cy="124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1D03" w:rsidRPr="003F6E24">
        <w:rPr>
          <w:noProof/>
        </w:rPr>
        <w:drawing>
          <wp:inline distT="0" distB="0" distL="0" distR="0" wp14:anchorId="698CDBA9" wp14:editId="5BD3C0E1">
            <wp:extent cx="3752850" cy="1190625"/>
            <wp:effectExtent l="0" t="0" r="0" b="9525"/>
            <wp:docPr id="64" name="Picture 64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411" w:rsidRPr="00BF7411" w:rsidRDefault="00BF7411" w:rsidP="00BF7411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  <w:t>WEEK 1 – MAIN SCHOOL</w:t>
      </w:r>
    </w:p>
    <w:p w:rsidR="00BF7411" w:rsidRPr="00BF7411" w:rsidRDefault="00BF7411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91"/>
      </w:tblGrid>
      <w:tr w:rsidR="00D0702D" w:rsidRPr="00BF7411" w:rsidTr="00D11D03">
        <w:tc>
          <w:tcPr>
            <w:tcW w:w="13291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Mon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RPr="00A81B72" w:rsidTr="00D11D03">
        <w:tc>
          <w:tcPr>
            <w:tcW w:w="13291" w:type="dxa"/>
          </w:tcPr>
          <w:p w:rsidR="006E3B6B" w:rsidRDefault="006E3B6B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69ED61C9" wp14:editId="121CBC57">
                  <wp:extent cx="1866900" cy="847725"/>
                  <wp:effectExtent l="0" t="0" r="0" b="9525"/>
                  <wp:docPr id="1" name="irc_mi" descr="Image result for Breaded BBQ Chicken image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Breaded BBQ Chicken image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7457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</w:t>
            </w:r>
            <w:r w:rsidR="00117457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8848E2A" wp14:editId="204EB242">
                  <wp:extent cx="1314450" cy="742950"/>
                  <wp:effectExtent l="0" t="0" r="0" b="0"/>
                  <wp:docPr id="20" name="Picture 20" descr="Image result for Boiled Rice images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oiled Rice images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Default="00117457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Gluten Free Breaded </w:t>
            </w:r>
            <w:r w:rsidR="00A81B72"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Chicken</w:t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Goujons</w:t>
            </w:r>
            <w:proofErr w:type="spellEnd"/>
            <w:r w:rsidR="00A81B72"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"/>
            </w:r>
            <w:r w:rsidR="00A81B72"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with BBQ Sauce</w:t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with Steamed Rice</w:t>
            </w:r>
          </w:p>
          <w:p w:rsidR="006E3B6B" w:rsidRPr="00A81B72" w:rsidRDefault="00FD6250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3193EA" wp14:editId="60045E95">
                  <wp:extent cx="2133600" cy="990600"/>
                  <wp:effectExtent l="0" t="0" r="0" b="0"/>
                  <wp:docPr id="2" name="Picture 2" descr="Image result for Tomato 7vegetable pa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omato 7vegetable pa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117457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Tomato Pasta</w:t>
            </w:r>
            <w:r w:rsidR="00A81B72"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"/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</w:p>
          <w:p w:rsidR="006E3B6B" w:rsidRPr="00A81B72" w:rsidRDefault="00544898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03A7799" wp14:editId="5E0AD84F">
                  <wp:extent cx="1514475" cy="600075"/>
                  <wp:effectExtent l="0" t="0" r="9525" b="9525"/>
                  <wp:docPr id="19" name="Picture 19" descr="Image result for baked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aked be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3B6B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&amp; </w:t>
            </w:r>
            <w:r w:rsidR="006E3B6B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14BA214" wp14:editId="4116E01D">
                  <wp:extent cx="1409700" cy="590550"/>
                  <wp:effectExtent l="0" t="0" r="0" b="0"/>
                  <wp:docPr id="13" name="Picture 13" descr="Image result for sweetcorn images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weetcorn images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544898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Baked Beans</w:t>
            </w:r>
            <w:r w:rsidR="006E3B6B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</w:t>
            </w:r>
            <w:r w:rsidR="00A81B72"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Sweetcorn</w:t>
            </w:r>
          </w:p>
          <w:p w:rsidR="00A81B72" w:rsidRPr="00A81B72" w:rsidRDefault="006E3B6B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21C6CE98" wp14:editId="62F05723">
                  <wp:extent cx="1514475" cy="647700"/>
                  <wp:effectExtent l="0" t="0" r="9525" b="0"/>
                  <wp:docPr id="24" name="Picture 24" descr="Image result for lettuce , toMATO, CUCUMBER">
                    <a:hlinkClick xmlns:a="http://schemas.openxmlformats.org/drawingml/2006/main" r:id="rId18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18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6E3B6B" w:rsidRPr="00A81B72" w:rsidRDefault="006E3B6B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A42D083" wp14:editId="704627C0">
                  <wp:extent cx="1304925" cy="495300"/>
                  <wp:effectExtent l="0" t="0" r="9525" b="0"/>
                  <wp:docPr id="30" name="Picture 3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3"/>
            </w:r>
          </w:p>
          <w:p w:rsidR="00A81B72" w:rsidRPr="00A81B72" w:rsidRDefault="006E3B6B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 </w:t>
            </w:r>
            <w:r w:rsidR="00C96C56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429D823" wp14:editId="0027F8F8">
                  <wp:extent cx="1219200" cy="561975"/>
                  <wp:effectExtent l="0" t="0" r="0" b="9525"/>
                  <wp:docPr id="25" name="Picture 25" descr="Image result for chocolate mousse pictures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ocolate mousse pictures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C96C56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Chocolate Mousse</w:t>
            </w:r>
            <w:r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4"/>
            </w:r>
          </w:p>
          <w:p w:rsidR="006E3B6B" w:rsidRDefault="006E3B6B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34F87B0" wp14:editId="1D1515A6">
                  <wp:extent cx="1933575" cy="914400"/>
                  <wp:effectExtent l="0" t="0" r="9525" b="0"/>
                  <wp:docPr id="55" name="Picture 55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5"/>
            </w:r>
          </w:p>
          <w:p w:rsidR="006E3B6B" w:rsidRPr="00A81B72" w:rsidRDefault="006E3B6B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E48B3B4" wp14:editId="07C17F6E">
                  <wp:extent cx="1628775" cy="933450"/>
                  <wp:effectExtent l="0" t="0" r="9525" b="0"/>
                  <wp:docPr id="23" name="Picture 23" descr="Image result for fresh fruit images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BF7411" w:rsidRPr="00A81B72" w:rsidRDefault="00BF7411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36"/>
          <w:szCs w:val="36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4C03E2" w:rsidRDefault="004C03E2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4C03E2" w:rsidRDefault="004C03E2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Pr="00D0702D" w:rsidRDefault="00D0702D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CD1C44" w:rsidRDefault="00D11D03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55680" behindDoc="0" locked="0" layoutInCell="1" allowOverlap="1" wp14:anchorId="52036C1C" wp14:editId="6857468C">
            <wp:simplePos x="0" y="0"/>
            <wp:positionH relativeFrom="column">
              <wp:posOffset>6804025</wp:posOffset>
            </wp:positionH>
            <wp:positionV relativeFrom="paragraph">
              <wp:posOffset>10160</wp:posOffset>
            </wp:positionV>
            <wp:extent cx="1703070" cy="119507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C44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5729AAD5" wp14:editId="748B9E38">
            <wp:extent cx="2425700" cy="124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D66" w:rsidRPr="00C02D6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3F6E24">
        <w:rPr>
          <w:noProof/>
        </w:rPr>
        <w:drawing>
          <wp:inline distT="0" distB="0" distL="0" distR="0" wp14:anchorId="698CDBA9" wp14:editId="5BD3C0E1">
            <wp:extent cx="3781425" cy="1190625"/>
            <wp:effectExtent l="0" t="0" r="9525" b="9525"/>
            <wp:docPr id="65" name="Picture 65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44" w:rsidRDefault="00CD1C44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91"/>
      </w:tblGrid>
      <w:tr w:rsidR="00D0702D" w:rsidRPr="00BF7411" w:rsidTr="00615DF5">
        <w:tc>
          <w:tcPr>
            <w:tcW w:w="13291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Tue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RPr="00125E99" w:rsidTr="00615DF5">
        <w:tc>
          <w:tcPr>
            <w:tcW w:w="13291" w:type="dxa"/>
          </w:tcPr>
          <w:p w:rsidR="006E3B6B" w:rsidRDefault="000468E5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677D08F7" wp14:editId="0DF6C023">
                  <wp:extent cx="2409825" cy="1143000"/>
                  <wp:effectExtent l="0" t="0" r="9525" b="0"/>
                  <wp:docPr id="3" name="Picture 3" descr="Image result for Penne Bolognaise Pictures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enne Bolognaise Pictures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Pasta </w:t>
            </w:r>
            <w:r w:rsidR="000468E5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Bolognaise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6"/>
            </w: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</w:t>
            </w:r>
          </w:p>
          <w:p w:rsidR="006E3B6B" w:rsidRPr="00A81B72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0EA5121" wp14:editId="3063D394">
                  <wp:extent cx="1466850" cy="666750"/>
                  <wp:effectExtent l="0" t="0" r="0" b="0"/>
                  <wp:docPr id="26" name="Picture 26" descr="Image result for vegetarian sausage roll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vegetarian sausage roll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Vegetarian Sausage Roll</w:t>
            </w:r>
            <w:r w:rsidR="00A81B72"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7"/>
            </w:r>
          </w:p>
          <w:p w:rsidR="00A81B72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4F3AF29" wp14:editId="3393745D">
                  <wp:extent cx="1685925" cy="828675"/>
                  <wp:effectExtent l="0" t="0" r="9525" b="9525"/>
                  <wp:docPr id="27" name="Picture 27" descr="Image result for new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w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New Potatoes</w:t>
            </w:r>
          </w:p>
          <w:p w:rsidR="00A81BED" w:rsidRPr="00A81B72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noProof/>
                <w:sz w:val="28"/>
                <w:szCs w:val="28"/>
              </w:rPr>
              <w:drawing>
                <wp:inline distT="0" distB="0" distL="0" distR="0" wp14:anchorId="030324CB" wp14:editId="2AA7248A">
                  <wp:extent cx="2000250" cy="771525"/>
                  <wp:effectExtent l="0" t="0" r="0" b="9525"/>
                  <wp:docPr id="48" name="Picture 48" descr="http://crisfieldpizzashoppe.com/images/bc/SaladsSides/Broccoli_Cauliflower_%20Carrots_Herb_Bu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risfieldpizzashoppe.com/images/bc/SaladsSides/Broccoli_Cauliflower_%20Carrots_Herb_Bu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Cauliflower Broccoli &amp; Baby Carrots</w:t>
            </w:r>
          </w:p>
          <w:p w:rsidR="00A81B72" w:rsidRPr="00A81B72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2C75D445" wp14:editId="3F5D2758">
                  <wp:extent cx="1514475" cy="647700"/>
                  <wp:effectExtent l="0" t="0" r="9525" b="0"/>
                  <wp:docPr id="28" name="Picture 28" descr="Image result for lettuce , toMATO, CUCUMBER">
                    <a:hlinkClick xmlns:a="http://schemas.openxmlformats.org/drawingml/2006/main" r:id="rId18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18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A81B72" w:rsidRPr="00A81B72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A97CF6F" wp14:editId="7CFD9263">
                  <wp:extent cx="1304925" cy="495300"/>
                  <wp:effectExtent l="0" t="0" r="9525" b="0"/>
                  <wp:docPr id="29" name="Picture 29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8"/>
            </w:r>
          </w:p>
          <w:p w:rsidR="00A81B72" w:rsidRPr="00A81B72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0FD3227" wp14:editId="3BC7B6DE">
                  <wp:extent cx="1571625" cy="1057275"/>
                  <wp:effectExtent l="0" t="0" r="9525" b="9525"/>
                  <wp:docPr id="33" name="Picture 33" descr="Image result for fruit cheesecake images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uit cheesecake images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Fruit Cheesecake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9"/>
            </w:r>
          </w:p>
          <w:p w:rsidR="00A81BED" w:rsidRPr="00A81B72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FAA77C8" wp14:editId="49C23E33">
                  <wp:extent cx="1933575" cy="914400"/>
                  <wp:effectExtent l="0" t="0" r="9525" b="0"/>
                  <wp:docPr id="31" name="Picture 31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0"/>
            </w:r>
          </w:p>
          <w:p w:rsidR="00A81BED" w:rsidRPr="00A81B72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339C4C5" wp14:editId="1A3E926F">
                  <wp:extent cx="1628775" cy="933450"/>
                  <wp:effectExtent l="0" t="0" r="9525" b="0"/>
                  <wp:docPr id="32" name="Picture 32" descr="Image result for fresh fruit images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D0702D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4C03E2" w:rsidRDefault="004C03E2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117457" w:rsidRDefault="00117457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117457" w:rsidRPr="00D0702D" w:rsidRDefault="00117457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615DF5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7728" behindDoc="0" locked="0" layoutInCell="1" allowOverlap="1" wp14:anchorId="50D73875" wp14:editId="6B9DBDF0">
            <wp:simplePos x="0" y="0"/>
            <wp:positionH relativeFrom="column">
              <wp:posOffset>6581775</wp:posOffset>
            </wp:positionH>
            <wp:positionV relativeFrom="paragraph">
              <wp:posOffset>10160</wp:posOffset>
            </wp:positionV>
            <wp:extent cx="1703070" cy="11950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02D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75F623C9" wp14:editId="7EC7C4D6">
            <wp:extent cx="2425700" cy="124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6E24">
        <w:rPr>
          <w:noProof/>
        </w:rPr>
        <w:drawing>
          <wp:inline distT="0" distB="0" distL="0" distR="0" wp14:anchorId="698CDBA9" wp14:editId="5BD3C0E1">
            <wp:extent cx="3629025" cy="1190625"/>
            <wp:effectExtent l="0" t="0" r="9525" b="9525"/>
            <wp:docPr id="66" name="Picture 66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91"/>
      </w:tblGrid>
      <w:tr w:rsidR="00D0702D" w:rsidTr="00615DF5">
        <w:tc>
          <w:tcPr>
            <w:tcW w:w="13291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Wed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Tr="00615DF5">
        <w:tc>
          <w:tcPr>
            <w:tcW w:w="13291" w:type="dxa"/>
          </w:tcPr>
          <w:p w:rsidR="00A81BED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  <w:shd w:val="clear" w:color="auto" w:fill="DDBEA6"/>
              </w:rPr>
              <w:drawing>
                <wp:inline distT="0" distB="0" distL="0" distR="0" wp14:anchorId="009E32F6" wp14:editId="5015BCDE">
                  <wp:extent cx="1847850" cy="1381125"/>
                  <wp:effectExtent l="0" t="0" r="0" b="9525"/>
                  <wp:docPr id="71" name="Picture 71" descr="Image result for rOAST tURKEY">
                    <a:hlinkClick xmlns:a="http://schemas.openxmlformats.org/drawingml/2006/main" r:id="rId34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OAST tURKEY">
                            <a:hlinkClick r:id="rId34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</w:t>
            </w:r>
            <w:r>
              <w:rPr>
                <w:rFonts w:ascii="Arial" w:hAnsi="Arial" w:cs="Arial"/>
                <w:noProof/>
                <w:color w:val="001BA0"/>
                <w:shd w:val="clear" w:color="auto" w:fill="C4B69C"/>
              </w:rPr>
              <w:drawing>
                <wp:inline distT="0" distB="0" distL="0" distR="0" wp14:anchorId="5B5EE395" wp14:editId="624DA126">
                  <wp:extent cx="1876425" cy="1285875"/>
                  <wp:effectExtent l="0" t="0" r="9525" b="9525"/>
                  <wp:docPr id="74" name="Picture 74" descr="Image result for STUFFING bALLS">
                    <a:hlinkClick xmlns:a="http://schemas.openxmlformats.org/drawingml/2006/main" r:id="rId3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TUFFING bALLS">
                            <a:hlinkClick r:id="rId3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Roast Turkey with Stuffing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1"/>
            </w: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Gravy</w:t>
            </w:r>
          </w:p>
          <w:p w:rsidR="00A81BED" w:rsidRPr="00A81B72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F332E11" wp14:editId="2D226501">
                  <wp:extent cx="1771650" cy="981075"/>
                  <wp:effectExtent l="0" t="0" r="0" b="9525"/>
                  <wp:docPr id="34" name="Picture 34" descr="Image result for quorn roast images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quorn roast images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Quorn Roast with Gravy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2"/>
            </w:r>
          </w:p>
          <w:p w:rsidR="00A81B72" w:rsidRPr="00A81B72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78E6297" wp14:editId="2C692EC5">
                  <wp:extent cx="1685925" cy="857250"/>
                  <wp:effectExtent l="0" t="0" r="9525" b="0"/>
                  <wp:docPr id="86" name="Picture 86" descr="Image result for roast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oast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00B3290" wp14:editId="166BF006">
                  <wp:extent cx="1847850" cy="819150"/>
                  <wp:effectExtent l="0" t="0" r="0" b="0"/>
                  <wp:docPr id="35" name="Picture 35" descr="Image result for steamed potatoes images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teamed potatoes images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Roast Potatoes</w:t>
            </w:r>
            <w:r w:rsidR="00A81BED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</w:t>
            </w: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Steamed Potatoes </w:t>
            </w:r>
          </w:p>
          <w:p w:rsidR="00A81BED" w:rsidRPr="00A81B72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61B2CDD" wp14:editId="778E3DF8">
                  <wp:extent cx="1228725" cy="704850"/>
                  <wp:effectExtent l="0" t="0" r="9525" b="0"/>
                  <wp:docPr id="36" name="Picture 36" descr="Image result for diced carrot and swede images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iced carrot and swede images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</w:t>
            </w:r>
            <w:r w:rsidR="00003197"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28ADEF35" wp14:editId="33BE7BDA">
                  <wp:extent cx="1743075" cy="762000"/>
                  <wp:effectExtent l="0" t="0" r="9525" b="0"/>
                  <wp:docPr id="8" name="Picture 8" descr="http://tse1.mm.bing.net/th?&amp;id=OIP.M000dc7c2279c33e987ea131d39665216o0&amp;w=300&amp;h=159&amp;c=0&amp;pid=1.9&amp;rs=0&amp;p=0&amp;r=0">
                    <a:hlinkClick xmlns:a="http://schemas.openxmlformats.org/drawingml/2006/main" r:id="rId4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se1.mm.bing.net/th?&amp;id=OIP.M000dc7c2279c33e987ea131d39665216o0&amp;w=300&amp;h=159&amp;c=0&amp;pid=1.9&amp;rs=0&amp;p=0&amp;r=0">
                            <a:hlinkClick r:id="rId4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Diced Carrot &amp; Swede</w:t>
            </w:r>
            <w:r w:rsidR="00A81BED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</w:t>
            </w:r>
            <w:r w:rsidR="00003197" w:rsidRPr="00F77D1F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Brussel Sprouts</w:t>
            </w:r>
          </w:p>
          <w:p w:rsidR="00A81B72" w:rsidRPr="00A81B72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7FF7B735" wp14:editId="5D3C682F">
                  <wp:extent cx="1514475" cy="647700"/>
                  <wp:effectExtent l="0" t="0" r="9525" b="0"/>
                  <wp:docPr id="38" name="Picture 38" descr="Image result for lettuce , toMATO, CUCUMBER">
                    <a:hlinkClick xmlns:a="http://schemas.openxmlformats.org/drawingml/2006/main" r:id="rId18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18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A81BED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E14BA42" wp14:editId="5C3A5955">
                  <wp:extent cx="1304925" cy="495300"/>
                  <wp:effectExtent l="0" t="0" r="9525" b="0"/>
                  <wp:docPr id="39" name="Picture 39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</w:t>
            </w:r>
            <w:r w:rsidR="00A81B72"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read</w:t>
            </w:r>
            <w:r w:rsidR="00A81B72"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3"/>
            </w:r>
          </w:p>
          <w:p w:rsidR="00A81B72" w:rsidRPr="00A81B72" w:rsidRDefault="00A81BED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5725E34" wp14:editId="44EFCCAB">
                  <wp:extent cx="1285875" cy="838200"/>
                  <wp:effectExtent l="0" t="0" r="9525" b="0"/>
                  <wp:docPr id="40" name="Picture 40" descr="Image result for fresh fruit salad images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salad images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1D03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&amp; </w:t>
            </w:r>
            <w:r w:rsidR="00D11D03"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A6F6CDE" wp14:editId="1FB079F6">
                  <wp:extent cx="1495425" cy="904875"/>
                  <wp:effectExtent l="0" t="0" r="9525" b="9525"/>
                  <wp:docPr id="41" name="Picture 41" descr="Image result for VANILLAICE C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VANILLAICE CR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Fruit Salad and Ice Cream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4"/>
            </w:r>
          </w:p>
          <w:p w:rsidR="00D11D03" w:rsidRPr="00A81B72" w:rsidRDefault="00D11D0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3A0A085" wp14:editId="043AD50D">
                  <wp:extent cx="1933575" cy="914400"/>
                  <wp:effectExtent l="0" t="0" r="9525" b="0"/>
                  <wp:docPr id="42" name="Picture 42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5"/>
            </w:r>
          </w:p>
          <w:p w:rsidR="00D11D03" w:rsidRDefault="00D11D0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0A720AD" wp14:editId="069D6844">
                  <wp:extent cx="1628775" cy="933450"/>
                  <wp:effectExtent l="0" t="0" r="9525" b="0"/>
                  <wp:docPr id="43" name="Picture 43" descr="Image result for fresh fruit images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993272" w:rsidRDefault="00A81B72" w:rsidP="009932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D0702D" w:rsidRPr="00D0702D" w:rsidRDefault="00D0702D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855111" w:rsidRDefault="00615DF5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58752" behindDoc="0" locked="0" layoutInCell="1" allowOverlap="1" wp14:anchorId="47F60BF7" wp14:editId="4535DC92">
            <wp:simplePos x="0" y="0"/>
            <wp:positionH relativeFrom="column">
              <wp:posOffset>6502400</wp:posOffset>
            </wp:positionH>
            <wp:positionV relativeFrom="paragraph">
              <wp:posOffset>113030</wp:posOffset>
            </wp:positionV>
            <wp:extent cx="1703070" cy="1195070"/>
            <wp:effectExtent l="0" t="0" r="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D66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2FD3D054" wp14:editId="6BEC0380">
            <wp:extent cx="2425700" cy="1244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6E24">
        <w:rPr>
          <w:noProof/>
        </w:rPr>
        <w:drawing>
          <wp:inline distT="0" distB="0" distL="0" distR="0" wp14:anchorId="698CDBA9" wp14:editId="5BD3C0E1">
            <wp:extent cx="3629025" cy="1190625"/>
            <wp:effectExtent l="0" t="0" r="9525" b="9525"/>
            <wp:docPr id="67" name="Picture 67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111" w:rsidRDefault="00855111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91"/>
      </w:tblGrid>
      <w:tr w:rsidR="00D0702D" w:rsidRPr="00BF7411" w:rsidTr="00615DF5">
        <w:tc>
          <w:tcPr>
            <w:tcW w:w="13291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Thu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RPr="00BF7411" w:rsidTr="00615DF5">
        <w:tc>
          <w:tcPr>
            <w:tcW w:w="13291" w:type="dxa"/>
          </w:tcPr>
          <w:p w:rsidR="00D11D03" w:rsidRDefault="000468E5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73555C9C" wp14:editId="580CA350">
                  <wp:extent cx="2600325" cy="1504950"/>
                  <wp:effectExtent l="0" t="0" r="9525" b="0"/>
                  <wp:docPr id="12" name="Picture 12" descr="Image result for Jamaican Jerk Chicken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amaican Jerk Chicken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1063DB8" wp14:editId="477A9DED">
                  <wp:extent cx="1314450" cy="1562100"/>
                  <wp:effectExtent l="0" t="0" r="0" b="0"/>
                  <wp:docPr id="17" name="Picture 17" descr="Image result for Boiled Rice images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oiled Rice images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Default="001A371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Jamaican Chicken</w:t>
            </w:r>
            <w:r w:rsidR="00A81BED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Rice</w:t>
            </w:r>
          </w:p>
          <w:p w:rsidR="00D11D03" w:rsidRPr="00A81B72" w:rsidRDefault="00D11D0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753DADE" wp14:editId="60847EA1">
                  <wp:extent cx="1819275" cy="742950"/>
                  <wp:effectExtent l="0" t="0" r="9525" b="0"/>
                  <wp:docPr id="45" name="Picture 45" descr="Image result for veggie cottage pie images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veggie cottage pie images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Potato Topped Vegetable Pie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6"/>
            </w:r>
          </w:p>
          <w:p w:rsidR="00A81B72" w:rsidRPr="00A81B72" w:rsidRDefault="00D11D0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DF0BD54" wp14:editId="21EF8B34">
                  <wp:extent cx="1905000" cy="1000125"/>
                  <wp:effectExtent l="0" t="0" r="0" b="9525"/>
                  <wp:docPr id="46" name="Picture 46" descr="Image result for broccoli images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roccoli images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AF63712" wp14:editId="1F7ADB02">
                  <wp:extent cx="1447800" cy="1066800"/>
                  <wp:effectExtent l="0" t="0" r="0" b="0"/>
                  <wp:docPr id="47" name="Picture 47" descr="Image result for baby carrots images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baby carrots images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Broccoli Florets</w:t>
            </w:r>
            <w:r w:rsidR="00D11D03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</w:t>
            </w: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Baby Carrots</w:t>
            </w:r>
          </w:p>
          <w:p w:rsidR="00A81B72" w:rsidRPr="00A81B72" w:rsidRDefault="00D11D0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67BF73C8" wp14:editId="36C99E4B">
                  <wp:extent cx="1514475" cy="647700"/>
                  <wp:effectExtent l="0" t="0" r="9525" b="0"/>
                  <wp:docPr id="49" name="Picture 49" descr="Image result for lettuce , toMATO, CUCUMBER">
                    <a:hlinkClick xmlns:a="http://schemas.openxmlformats.org/drawingml/2006/main" r:id="rId18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18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A81B72" w:rsidRPr="00A81B72" w:rsidRDefault="00D11D0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2C98022" wp14:editId="77456FDD">
                  <wp:extent cx="1304925" cy="495300"/>
                  <wp:effectExtent l="0" t="0" r="9525" b="0"/>
                  <wp:docPr id="50" name="Picture 5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7"/>
            </w:r>
          </w:p>
          <w:p w:rsidR="000468E5" w:rsidRDefault="00D11D03" w:rsidP="000468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E30C967" wp14:editId="495EAA6A">
                  <wp:extent cx="1085850" cy="1066800"/>
                  <wp:effectExtent l="0" t="0" r="0" b="0"/>
                  <wp:docPr id="51" name="Picture 51" descr="Image result for gingerbread cake images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ingerbread cake images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B502DF" w:rsidP="000468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Gluten Free </w:t>
            </w:r>
            <w:proofErr w:type="spellStart"/>
            <w:r w:rsidR="00A81B72"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Ginger</w:t>
            </w:r>
            <w:r w:rsidR="00117457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cake</w:t>
            </w:r>
            <w:proofErr w:type="spellEnd"/>
            <w:r w:rsidR="00A81B72"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8"/>
            </w:r>
          </w:p>
          <w:p w:rsidR="00D11D03" w:rsidRDefault="00D11D0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15F21C1" wp14:editId="699EE3B2">
                  <wp:extent cx="1933575" cy="914400"/>
                  <wp:effectExtent l="0" t="0" r="9525" b="0"/>
                  <wp:docPr id="52" name="Picture 52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9"/>
            </w:r>
          </w:p>
          <w:p w:rsidR="00D11D03" w:rsidRDefault="00D11D0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EF692FA" wp14:editId="4471483A">
                  <wp:extent cx="1628775" cy="933450"/>
                  <wp:effectExtent l="0" t="0" r="9525" b="0"/>
                  <wp:docPr id="53" name="Picture 53" descr="Image result for fresh fruit images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D0702D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855111" w:rsidRDefault="00855111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Pr="00D0702D" w:rsidRDefault="00615DF5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</w:t>
      </w:r>
      <w:r w:rsidR="00D0702D"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LLERGEN INFORMATION</w:t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615DF5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60800" behindDoc="0" locked="0" layoutInCell="1" allowOverlap="1" wp14:anchorId="1EE9B78F" wp14:editId="0733AEC7">
            <wp:simplePos x="0" y="0"/>
            <wp:positionH relativeFrom="column">
              <wp:posOffset>6737350</wp:posOffset>
            </wp:positionH>
            <wp:positionV relativeFrom="paragraph">
              <wp:posOffset>-10160</wp:posOffset>
            </wp:positionV>
            <wp:extent cx="1703070" cy="1195070"/>
            <wp:effectExtent l="0" t="0" r="0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02D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022FF833" wp14:editId="05516704">
            <wp:extent cx="2425700" cy="1244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5DF5">
        <w:rPr>
          <w:rFonts w:eastAsia="Calibri"/>
          <w:noProof/>
          <w:color w:val="auto"/>
          <w:kern w:val="0"/>
          <w:sz w:val="22"/>
          <w:szCs w:val="22"/>
          <w14:ligatures w14:val="none"/>
          <w14:cntxtAlts w14:val="0"/>
        </w:rPr>
        <w:drawing>
          <wp:inline distT="0" distB="0" distL="0" distR="0" wp14:anchorId="698CDBA9" wp14:editId="5BD3C0E1">
            <wp:extent cx="3581400" cy="1190625"/>
            <wp:effectExtent l="0" t="0" r="0" b="9525"/>
            <wp:docPr id="68" name="Picture 68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91"/>
      </w:tblGrid>
      <w:tr w:rsidR="00F56714" w:rsidTr="00615DF5">
        <w:trPr>
          <w:trHeight w:val="422"/>
        </w:trPr>
        <w:tc>
          <w:tcPr>
            <w:tcW w:w="13291" w:type="dxa"/>
          </w:tcPr>
          <w:p w:rsidR="00F56714" w:rsidRPr="00D0702D" w:rsidRDefault="00F56714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Fri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F541C2" w:rsidRPr="00F541C2" w:rsidTr="00615DF5">
        <w:tc>
          <w:tcPr>
            <w:tcW w:w="13291" w:type="dxa"/>
          </w:tcPr>
          <w:p w:rsidR="009A5553" w:rsidRDefault="009A555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84CFF84" wp14:editId="0CF3283F">
                  <wp:extent cx="2314575" cy="885825"/>
                  <wp:effectExtent l="0" t="0" r="9525" b="9525"/>
                  <wp:docPr id="82" name="Picture 82" descr="Image result for saus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aus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553" w:rsidRDefault="009A5553" w:rsidP="009A55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Sausages</w:t>
            </w:r>
            <w:r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0"/>
            </w:r>
          </w:p>
          <w:p w:rsidR="009A5553" w:rsidRDefault="009A555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</w:p>
          <w:p w:rsidR="00D11D03" w:rsidRPr="00A81B72" w:rsidRDefault="00D11D0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5C5FB399" wp14:editId="5E79DB88">
                  <wp:extent cx="1943100" cy="1038225"/>
                  <wp:effectExtent l="0" t="0" r="0" b="9525"/>
                  <wp:docPr id="84" name="Picture 84" descr="http://tse1.mm.bing.net/th?&amp;id=OIP.Mc66141271afd61861c39b75476f4318bH0&amp;w=300&amp;h=199&amp;c=0&amp;pid=1.9&amp;rs=0&amp;p=0&amp;r=0&amp;url=http%3A%2F%2Fsortol.com%2Fgg%2F447424.htm">
                    <a:hlinkClick xmlns:a="http://schemas.openxmlformats.org/drawingml/2006/main" r:id="rId61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se1.mm.bing.net/th?&amp;id=OIP.Mc66141271afd61861c39b75476f4318bH0&amp;w=300&amp;h=199&amp;c=0&amp;pid=1.9&amp;rs=0&amp;p=0&amp;r=0&amp;url=http%3A%2F%2Fsortol.com%2Fgg%2F447424.htm">
                            <a:hlinkClick r:id="rId61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000000" w:themeColor="text1"/>
                <w:kern w:val="0"/>
                <w:sz w:val="36"/>
                <w:szCs w:val="36"/>
                <w14:ligatures w14:val="none"/>
                <w14:cntxtAlts w14:val="0"/>
              </w:rPr>
              <w:t>Macaroni Cheese</w:t>
            </w:r>
            <w:r w:rsidRPr="00A81B72">
              <w:rPr>
                <w:rStyle w:val="FootnoteReference"/>
                <w:rFonts w:ascii="Times New Roman" w:hAnsi="Times New Roman"/>
                <w:b/>
                <w:color w:val="000000" w:themeColor="text1"/>
                <w:kern w:val="0"/>
                <w:sz w:val="36"/>
                <w:szCs w:val="36"/>
                <w14:ligatures w14:val="none"/>
                <w14:cntxtAlts w14:val="0"/>
              </w:rPr>
              <w:footnoteReference w:id="21"/>
            </w:r>
          </w:p>
          <w:p w:rsidR="00A81B72" w:rsidRPr="00A81B72" w:rsidRDefault="00D11D0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0"/>
                <w:sz w:val="36"/>
                <w:szCs w:val="36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C017731" wp14:editId="6F468284">
                  <wp:extent cx="1543050" cy="857250"/>
                  <wp:effectExtent l="0" t="0" r="0" b="0"/>
                  <wp:docPr id="94" name="Picture 94" descr="Image result for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Chipped Potatoes</w:t>
            </w:r>
          </w:p>
          <w:p w:rsidR="00D11D03" w:rsidRDefault="00D11D0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5AAB5D5" wp14:editId="010E57FE">
                  <wp:extent cx="1819275" cy="857250"/>
                  <wp:effectExtent l="0" t="0" r="9525" b="0"/>
                  <wp:docPr id="59" name="Picture 59" descr="Image result for baked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aked be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&amp; </w:t>
            </w: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18C5918" wp14:editId="004293F0">
                  <wp:extent cx="1447800" cy="742950"/>
                  <wp:effectExtent l="0" t="0" r="0" b="0"/>
                  <wp:docPr id="62" name="Picture 62" descr="Image result for garden po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garden po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Baked Beans</w:t>
            </w:r>
            <w:r w:rsidR="00D11D03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</w:t>
            </w: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Garden Peas</w:t>
            </w:r>
          </w:p>
          <w:p w:rsidR="00A81B72" w:rsidRPr="00A81B72" w:rsidRDefault="00D11D0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539525B7" wp14:editId="1BD4CF26">
                  <wp:extent cx="1514475" cy="647700"/>
                  <wp:effectExtent l="0" t="0" r="9525" b="0"/>
                  <wp:docPr id="57" name="Picture 57" descr="Image result for lettuce , toMATO, CUCUMBER">
                    <a:hlinkClick xmlns:a="http://schemas.openxmlformats.org/drawingml/2006/main" r:id="rId18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18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A81B72" w:rsidRPr="00A81B72" w:rsidRDefault="00D11D0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2AD002B" wp14:editId="31EC405F">
                  <wp:extent cx="1304925" cy="495300"/>
                  <wp:effectExtent l="0" t="0" r="9525" b="0"/>
                  <wp:docPr id="58" name="Picture 58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B72" w:rsidRP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2"/>
            </w:r>
          </w:p>
          <w:p w:rsidR="00A81B72" w:rsidRPr="00A81B72" w:rsidRDefault="009932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1D4B2458" wp14:editId="4CAC9AF3">
                  <wp:extent cx="1238250" cy="1000125"/>
                  <wp:effectExtent l="0" t="0" r="0" b="9525"/>
                  <wp:docPr id="5" name="Picture 5" descr="Image result for fruit flapjack images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uit flapjack images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250" w:rsidRDefault="00B502DF" w:rsidP="00FD625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Gluten Free </w:t>
            </w:r>
            <w:r w:rsidR="00FD6250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Fruit Flapjack</w:t>
            </w:r>
          </w:p>
          <w:p w:rsidR="00D11D03" w:rsidRPr="00A81B72" w:rsidRDefault="00D11D0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bookmarkStart w:id="0" w:name="_GoBack"/>
            <w:bookmarkEnd w:id="0"/>
          </w:p>
          <w:p w:rsidR="00A81B72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3"/>
            </w:r>
          </w:p>
          <w:p w:rsidR="00D11D03" w:rsidRPr="00A81B72" w:rsidRDefault="00D11D03" w:rsidP="00A81B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702774D" wp14:editId="34A7C1BB">
                  <wp:extent cx="1628775" cy="933450"/>
                  <wp:effectExtent l="0" t="0" r="9525" b="0"/>
                  <wp:docPr id="63" name="Picture 63" descr="Image result for fresh fruit images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714" w:rsidRPr="00D0702D" w:rsidRDefault="00A81B72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D06CC0" w:rsidRDefault="00B502DF"/>
    <w:p w:rsidR="00D0702D" w:rsidRDefault="00D0702D"/>
    <w:p w:rsidR="00D0702D" w:rsidRPr="00615DF5" w:rsidRDefault="00615DF5" w:rsidP="00615DF5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sectPr w:rsidR="00D0702D" w:rsidRPr="00615DF5" w:rsidSect="00D11D03">
      <w:pgSz w:w="16838" w:h="23811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411" w:rsidRDefault="00BF7411" w:rsidP="00BF7411">
      <w:pPr>
        <w:spacing w:after="0" w:line="240" w:lineRule="auto"/>
      </w:pPr>
      <w:r>
        <w:separator/>
      </w:r>
    </w:p>
  </w:endnote>
  <w:endnote w:type="continuationSeparator" w:id="0">
    <w:p w:rsidR="00BF7411" w:rsidRDefault="00BF7411" w:rsidP="00BF7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411" w:rsidRDefault="00BF7411" w:rsidP="00BF7411">
      <w:pPr>
        <w:spacing w:after="0" w:line="240" w:lineRule="auto"/>
      </w:pPr>
      <w:r>
        <w:separator/>
      </w:r>
    </w:p>
  </w:footnote>
  <w:footnote w:type="continuationSeparator" w:id="0">
    <w:p w:rsidR="00BF7411" w:rsidRDefault="00BF7411" w:rsidP="00BF7411">
      <w:pPr>
        <w:spacing w:after="0" w:line="240" w:lineRule="auto"/>
      </w:pPr>
      <w:r>
        <w:continuationSeparator/>
      </w:r>
    </w:p>
  </w:footnote>
  <w:footnote w:id="1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Gluten (Wheat)</w:t>
      </w:r>
    </w:p>
  </w:footnote>
  <w:footnote w:id="2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Gluten (Wheat), Eggs &amp; Milk</w:t>
      </w:r>
    </w:p>
  </w:footnote>
  <w:footnote w:id="3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Gluten (Wheat) </w:t>
      </w:r>
    </w:p>
  </w:footnote>
  <w:footnote w:id="4">
    <w:p w:rsidR="00C96C56" w:rsidRPr="00C96C56" w:rsidRDefault="00C96C56">
      <w:pPr>
        <w:pStyle w:val="FootnoteText"/>
        <w:rPr>
          <w:b/>
          <w:sz w:val="36"/>
          <w:szCs w:val="36"/>
        </w:rPr>
      </w:pPr>
      <w:r w:rsidRPr="00C96C56">
        <w:rPr>
          <w:rStyle w:val="FootnoteReference"/>
          <w:b/>
          <w:color w:val="FF0000"/>
          <w:sz w:val="36"/>
          <w:szCs w:val="36"/>
        </w:rPr>
        <w:footnoteRef/>
      </w:r>
      <w:r w:rsidRPr="00C96C56">
        <w:rPr>
          <w:b/>
          <w:color w:val="FF0000"/>
          <w:sz w:val="36"/>
          <w:szCs w:val="36"/>
        </w:rPr>
        <w:t xml:space="preserve"> Contains Milk</w:t>
      </w:r>
    </w:p>
  </w:footnote>
  <w:footnote w:id="5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Milk</w:t>
      </w:r>
    </w:p>
  </w:footnote>
  <w:footnote w:id="6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Gluten (Wheat), Milk &amp; Mustard</w:t>
      </w:r>
    </w:p>
  </w:footnote>
  <w:footnote w:id="7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Gluten ( Wheat) &amp; </w:t>
      </w:r>
      <w:r w:rsidR="00615DF5">
        <w:rPr>
          <w:b/>
          <w:color w:val="FF0000"/>
          <w:sz w:val="36"/>
          <w:szCs w:val="36"/>
        </w:rPr>
        <w:t>Eggs</w:t>
      </w:r>
    </w:p>
  </w:footnote>
  <w:footnote w:id="8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Gluten (Wheat</w:t>
      </w:r>
      <w:r w:rsidR="00615DF5">
        <w:rPr>
          <w:b/>
          <w:color w:val="FF0000"/>
          <w:sz w:val="36"/>
          <w:szCs w:val="36"/>
        </w:rPr>
        <w:t>)</w:t>
      </w:r>
    </w:p>
  </w:footnote>
  <w:footnote w:id="9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Gluten (Wheat) &amp; Milk </w:t>
      </w:r>
    </w:p>
  </w:footnote>
  <w:footnote w:id="10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Milk</w:t>
      </w:r>
    </w:p>
  </w:footnote>
  <w:footnote w:id="11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Gluten (Wheat)</w:t>
      </w:r>
    </w:p>
  </w:footnote>
  <w:footnote w:id="12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Eggs</w:t>
      </w:r>
    </w:p>
  </w:footnote>
  <w:footnote w:id="13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</w:t>
      </w:r>
      <w:r w:rsidR="00615DF5">
        <w:rPr>
          <w:b/>
          <w:color w:val="FF0000"/>
          <w:sz w:val="36"/>
          <w:szCs w:val="36"/>
        </w:rPr>
        <w:t>tains Gluten (Wheat)</w:t>
      </w:r>
    </w:p>
  </w:footnote>
  <w:footnote w:id="14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Milk</w:t>
      </w:r>
    </w:p>
  </w:footnote>
  <w:footnote w:id="15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Milk</w:t>
      </w:r>
    </w:p>
  </w:footnote>
  <w:footnote w:id="16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Eggs</w:t>
      </w:r>
    </w:p>
  </w:footnote>
  <w:footnote w:id="17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Gluten (Wheat) </w:t>
      </w:r>
    </w:p>
  </w:footnote>
  <w:footnote w:id="18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="00B502DF">
        <w:rPr>
          <w:b/>
          <w:color w:val="FF0000"/>
          <w:sz w:val="36"/>
          <w:szCs w:val="36"/>
        </w:rPr>
        <w:t xml:space="preserve"> Contains Eggs</w:t>
      </w:r>
    </w:p>
  </w:footnote>
  <w:footnote w:id="19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Milk</w:t>
      </w:r>
    </w:p>
  </w:footnote>
  <w:footnote w:id="20">
    <w:p w:rsidR="009A5553" w:rsidRPr="0031125E" w:rsidRDefault="009A5553" w:rsidP="009A5553">
      <w:pPr>
        <w:pStyle w:val="FootnoteText"/>
        <w:rPr>
          <w:b/>
          <w:color w:val="FF0000"/>
          <w:sz w:val="36"/>
          <w:szCs w:val="36"/>
        </w:rPr>
      </w:pPr>
      <w:r w:rsidRPr="0031125E">
        <w:rPr>
          <w:rStyle w:val="FootnoteReference"/>
          <w:b/>
          <w:color w:val="FF0000"/>
          <w:sz w:val="36"/>
          <w:szCs w:val="36"/>
        </w:rPr>
        <w:footnoteRef/>
      </w:r>
      <w:r w:rsidRPr="0031125E">
        <w:rPr>
          <w:b/>
          <w:color w:val="FF0000"/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</w:rPr>
        <w:t>Contains Gluten (Wheat) &amp; Milk</w:t>
      </w:r>
    </w:p>
  </w:footnote>
  <w:footnote w:id="21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Gluten (Wheat), Milk &amp; Mustard</w:t>
      </w:r>
    </w:p>
  </w:footnote>
  <w:footnote w:id="22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</w:t>
      </w:r>
      <w:r w:rsidR="00615DF5">
        <w:rPr>
          <w:b/>
          <w:color w:val="FF0000"/>
          <w:sz w:val="36"/>
          <w:szCs w:val="36"/>
        </w:rPr>
        <w:t>tains Gluten (Wheat)</w:t>
      </w:r>
    </w:p>
  </w:footnote>
  <w:footnote w:id="23">
    <w:p w:rsidR="00A81B72" w:rsidRPr="00A81B72" w:rsidRDefault="00A81B72" w:rsidP="00A81B72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Contains Milk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164"/>
    <w:rsid w:val="00003197"/>
    <w:rsid w:val="000036CD"/>
    <w:rsid w:val="0001205D"/>
    <w:rsid w:val="0004399D"/>
    <w:rsid w:val="000468E5"/>
    <w:rsid w:val="00050621"/>
    <w:rsid w:val="000A27E3"/>
    <w:rsid w:val="000A531C"/>
    <w:rsid w:val="000B1A7F"/>
    <w:rsid w:val="000B756D"/>
    <w:rsid w:val="00117457"/>
    <w:rsid w:val="00125E99"/>
    <w:rsid w:val="001A3713"/>
    <w:rsid w:val="00242907"/>
    <w:rsid w:val="00244926"/>
    <w:rsid w:val="002D6D39"/>
    <w:rsid w:val="002E13C5"/>
    <w:rsid w:val="002F3BD0"/>
    <w:rsid w:val="00320EDB"/>
    <w:rsid w:val="003325B7"/>
    <w:rsid w:val="00353A7F"/>
    <w:rsid w:val="00353AFA"/>
    <w:rsid w:val="003612C7"/>
    <w:rsid w:val="00367CCF"/>
    <w:rsid w:val="003B6B13"/>
    <w:rsid w:val="003E09AC"/>
    <w:rsid w:val="00427ECD"/>
    <w:rsid w:val="00496EC6"/>
    <w:rsid w:val="004B7CEA"/>
    <w:rsid w:val="004C03E2"/>
    <w:rsid w:val="004D1035"/>
    <w:rsid w:val="004E74D7"/>
    <w:rsid w:val="004F5EC3"/>
    <w:rsid w:val="00544898"/>
    <w:rsid w:val="00565F32"/>
    <w:rsid w:val="00597C8A"/>
    <w:rsid w:val="005A12F4"/>
    <w:rsid w:val="005F1C75"/>
    <w:rsid w:val="00615DF5"/>
    <w:rsid w:val="00683700"/>
    <w:rsid w:val="006E3B6B"/>
    <w:rsid w:val="007276EC"/>
    <w:rsid w:val="007542CD"/>
    <w:rsid w:val="00794B5A"/>
    <w:rsid w:val="00797078"/>
    <w:rsid w:val="007C0307"/>
    <w:rsid w:val="007E4091"/>
    <w:rsid w:val="008339B4"/>
    <w:rsid w:val="0085509B"/>
    <w:rsid w:val="00855111"/>
    <w:rsid w:val="00875A16"/>
    <w:rsid w:val="008A4ECC"/>
    <w:rsid w:val="008B27C0"/>
    <w:rsid w:val="009108DA"/>
    <w:rsid w:val="00916439"/>
    <w:rsid w:val="009277E0"/>
    <w:rsid w:val="00944282"/>
    <w:rsid w:val="00990071"/>
    <w:rsid w:val="00993272"/>
    <w:rsid w:val="009A5553"/>
    <w:rsid w:val="00A0609A"/>
    <w:rsid w:val="00A62223"/>
    <w:rsid w:val="00A81B72"/>
    <w:rsid w:val="00A81BED"/>
    <w:rsid w:val="00AC718B"/>
    <w:rsid w:val="00AE0A1A"/>
    <w:rsid w:val="00B10E00"/>
    <w:rsid w:val="00B3451B"/>
    <w:rsid w:val="00B502DF"/>
    <w:rsid w:val="00B63164"/>
    <w:rsid w:val="00B638EA"/>
    <w:rsid w:val="00B677D9"/>
    <w:rsid w:val="00B903DF"/>
    <w:rsid w:val="00BA491E"/>
    <w:rsid w:val="00BB401A"/>
    <w:rsid w:val="00BC74B3"/>
    <w:rsid w:val="00BF7411"/>
    <w:rsid w:val="00C02D66"/>
    <w:rsid w:val="00C254FF"/>
    <w:rsid w:val="00C83728"/>
    <w:rsid w:val="00C9427B"/>
    <w:rsid w:val="00C96C56"/>
    <w:rsid w:val="00C97B87"/>
    <w:rsid w:val="00CC4E5B"/>
    <w:rsid w:val="00CD1C44"/>
    <w:rsid w:val="00CE0D37"/>
    <w:rsid w:val="00D0702D"/>
    <w:rsid w:val="00D11D03"/>
    <w:rsid w:val="00D31E6B"/>
    <w:rsid w:val="00D377A9"/>
    <w:rsid w:val="00E13AF6"/>
    <w:rsid w:val="00E21AC4"/>
    <w:rsid w:val="00E34079"/>
    <w:rsid w:val="00E968C8"/>
    <w:rsid w:val="00EB4BC3"/>
    <w:rsid w:val="00F003CB"/>
    <w:rsid w:val="00F541C2"/>
    <w:rsid w:val="00F56714"/>
    <w:rsid w:val="00F77D1F"/>
    <w:rsid w:val="00FD6250"/>
    <w:rsid w:val="00FE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7FF98"/>
  <w15:docId w15:val="{91CF7A7E-A387-4FE2-953D-C896526C2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02D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164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BF7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F7411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7411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BF7411"/>
    <w:rPr>
      <w:vertAlign w:val="superscript"/>
    </w:rPr>
  </w:style>
  <w:style w:type="paragraph" w:styleId="ListParagraph">
    <w:name w:val="List Paragraph"/>
    <w:basedOn w:val="Normal"/>
    <w:uiPriority w:val="34"/>
    <w:qFormat/>
    <w:rsid w:val="00125E9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6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bing.com/images/search?q=lettuce+,+toMATO,+CUCUMBER&amp;view=detailv2&amp;&amp;id=A68E190ACCB69FB653336A3B43BDD5D4B42BC2D1&amp;selectedIndex=1&amp;ccid=e3mvLxyK&amp;simid=607999080579531462&amp;thid=OIP.M7b79af2f1c8a4999894e1190144422b4o0" TargetMode="External"/><Relationship Id="rId26" Type="http://schemas.openxmlformats.org/officeDocument/2006/relationships/hyperlink" Target="https://www.bing.com/images/search?view=detailV2&amp;ccid=ZMeQQuB1&amp;id=98FF1D6A4CD6FD993E05C46A6A97006423FCE3F9&amp;thid=OIP.ZMeQQuB1W71_-cny8fFffAHaE7&amp;q=Penne+Bolognaise+Pictures&amp;simid=608014955791450784&amp;selectedIndex=1" TargetMode="External"/><Relationship Id="rId39" Type="http://schemas.openxmlformats.org/officeDocument/2006/relationships/image" Target="media/image21.jpeg"/><Relationship Id="rId21" Type="http://schemas.openxmlformats.org/officeDocument/2006/relationships/hyperlink" Target="https://www.google.co.uk/imgres?imgurl=http://1.bp.blogspot.com/-lBPUCBe3YLs/UFZGta5oqiI/AAAAAAAABHo/BSY-BSsxVIE/s1600/Chocolate%2BMousse.JPG&amp;imgrefurl=http://vegan-magic.blogspot.com/2012/09/chocolate-mousse-no-added-sugar.html&amp;docid=NcwOexYfUe99RM&amp;tbnid=1BAeQf8tBXUxCM:&amp;vet=12ahUKEwiZiJ_H8M_aAhULJ8AKHbQ_DVw4ZBAzKEEwQXoECAAQQg..i&amp;w=600&amp;h=450&amp;bih=985&amp;biw=1920&amp;q=chocolate%20mousse%20pictures&amp;ved=2ahUKEwiZiJ_H8M_aAhULJ8AKHbQ_DVw4ZBAzKEEwQXoECAAQQg&amp;iact=mrc&amp;uact=8" TargetMode="External"/><Relationship Id="rId34" Type="http://schemas.openxmlformats.org/officeDocument/2006/relationships/hyperlink" Target="https://www.bing.com/images/search?q=rOAST+tURKEY&amp;view=detailv2&amp;&amp;id=72266EDCDFDDFC6AE8D44E4923E7F16FDF267A87&amp;selectedIndex=27&amp;ccid=V74PTInp&amp;simid=608025340009843453&amp;thid=OIP.M57be0f4c89e97516411ccb34d23f90cfo0" TargetMode="External"/><Relationship Id="rId42" Type="http://schemas.openxmlformats.org/officeDocument/2006/relationships/image" Target="media/image23.jpeg"/><Relationship Id="rId47" Type="http://schemas.openxmlformats.org/officeDocument/2006/relationships/hyperlink" Target="https://www.google.co.uk/imgres?imgurl=http://www.fauziaskitchenfun.com/sites/default/files/styles/recipe-main/public/wp-content/uploads/2012/04/fruitsalad.jpg?itok%3DyyxqhLV4&amp;imgrefurl=http://www.fauziaskitchenfun.com/fresh-fruit-salad&amp;docid=KtXii0ddCe6H7M&amp;tbnid=9uSoAl8RiYeJcM:&amp;vet=1&amp;w=728&amp;h=546&amp;bih=985&amp;biw=1920&amp;q=fresh%20fruit%20salad%20images&amp;ved=0ahUKEwiezdHz8KPSAhXCBcAKHUoEBHcQMwhpKEUwRQ&amp;iact=mrc&amp;uact=8" TargetMode="External"/><Relationship Id="rId50" Type="http://schemas.openxmlformats.org/officeDocument/2006/relationships/hyperlink" Target="https://www.bing.com/images/search?view=detailV2&amp;ccid=%2bxvGraKl&amp;id=DA9B8372C963173ABBB0D948257DD11E4438210C&amp;thid=OIP.-xvGraKllLYwxE5-9LUlNAHaFj&amp;q=Jamaican+Jerk+Chicken&amp;simid=608005661457712660&amp;selectedIndex=55" TargetMode="External"/><Relationship Id="rId55" Type="http://schemas.openxmlformats.org/officeDocument/2006/relationships/image" Target="media/image30.jpeg"/><Relationship Id="rId63" Type="http://schemas.openxmlformats.org/officeDocument/2006/relationships/image" Target="media/image35.jpe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google.co.uk/imgres?imgurl=http://pad1.whstatic.com/images/thumb/f/f1/Make-Green-Pepper-Stuffed-With-Sweetcorn-Step-1.jpg/aid935614-728px-Make-Green-Pepper-Stuffed-With-Sweetcorn-Step-1.jpg&amp;imgrefurl=http://www.wikihow.com/Make-Green-Pepper-Stuffed-With-Sweetcorn&amp;docid=azmk2xe4YYi40M&amp;tbnid=3MJ46AY8Fwi0HM:&amp;vet=1&amp;w=728&amp;h=485&amp;bih=985&amp;biw=1920&amp;q=sweetcorn%20images&amp;ved=0ahUKEwiG58XC7aPSAhUGC8AKHcUZCpkQMwhPKCswKw&amp;iact=mrc&amp;uact=8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google.co.uk/imgres?imgurl=http://www.telegraph.co.uk/content/dam/science/2016/04/06/Fruit_3516458b-large_trans_NvBQzQNjv4BqM37qcIWR9CtrqmiMdQVx7DiRj15_n4gTif5oRS20m_8.jpg&amp;imgrefurl=http://www.telegraph.co.uk/science/2016/04/06/daily-fresh-fruit-lowers-heart-death-risk-as-much-as-statins/&amp;docid=8v_ruZiW5qJmcM&amp;tbnid=kxlS27VXzIi5HM:&amp;vet=1&amp;w=619&amp;h=387&amp;bih=985&amp;biw=1920&amp;q=fresh%20fruit%20images&amp;ved=0ahUKEwiquIeg7qPSAhXmKMAKHUHeBYQ4ZBAzCCIoIDAg&amp;iact=mrc&amp;uact=8" TargetMode="External"/><Relationship Id="rId32" Type="http://schemas.openxmlformats.org/officeDocument/2006/relationships/hyperlink" Target="https://www.google.co.uk/imgres?imgurl=http://www.polyvore.com/cgi/img-thing?.out%3Djpg%26size%3Dl%26tid%3D1801104&amp;imgrefurl=http://www.polyvore.com/english_cheesecake_company_summer_fruit/thing?id%3D1801104&amp;docid=PHHwaZkgdB8gJM&amp;tbnid=Md1g2mIyq_qZzM:&amp;vet=1&amp;w=300&amp;h=300&amp;bih=985&amp;biw=1920&amp;q=fruit%20cheesecake%20images&amp;ved=0ahUKEwiJlruz76PSAhXqCsAKHRDqC14QMwhCKB4wHg&amp;iact=mrc&amp;uact=8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hyperlink" Target="http://www.bing.com/images/search?q=sprouts+mages&amp;view=detailv2&amp;&amp;id=BF611F956F6C551175DD020ACE8709D32F0C0488&amp;selectedIndex=63&amp;ccid=AA3Hwiec&amp;simid=608047605131772181&amp;thid=OIP.M000dc7c2279c33e987ea131d39665216o0" TargetMode="External"/><Relationship Id="rId53" Type="http://schemas.openxmlformats.org/officeDocument/2006/relationships/image" Target="media/image29.jpeg"/><Relationship Id="rId58" Type="http://schemas.openxmlformats.org/officeDocument/2006/relationships/hyperlink" Target="https://www.google.co.uk/imgres?imgurl=http://i1087.photobucket.com/albums/j465/tinnedtomatoes/TreacleGingerbreadLoaf.jpg&amp;imgrefurl=http://www.tinnedtomatoes.com/2012/07/treacle-gingerbread-loaf.html&amp;docid=rZnXybi5tVF2uM&amp;tbnid=4mr13MQT5Ss3jM:&amp;vet=1&amp;w=1024&amp;h=768&amp;bih=985&amp;biw=1920&amp;q=gingerbread%20cake%20images&amp;ved=0ahUKEwjFyeCD8qPSAhVNFMAKHTefCb8QMwhoKEQwRA&amp;iact=mrc&amp;uact=8" TargetMode="External"/><Relationship Id="rId66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s://www.google.co.uk/imgres?imgurl=http://www.rebeccas-cakes.co.uk/wp-content/uploads/2012/03/Sausage-Rolls.jpg&amp;imgrefurl=http://www.rebeccas-cakes.co.uk/seasonalcakes/sausage-rolls/&amp;docid=QK1ykcukRaG9OM&amp;tbnid=WH5Bn19UJfJiRM:&amp;vet=1&amp;w=500&amp;h=333&amp;bih=985&amp;biw=1920&amp;q=vegetarian%20sausage%20roll%20images&amp;ved=0ahUKEwiq_-H57qPSAhWqLcAKHe6QCt0QMwh5KFUwVQ&amp;iact=mrc&amp;uact=8" TargetMode="External"/><Relationship Id="rId36" Type="http://schemas.openxmlformats.org/officeDocument/2006/relationships/hyperlink" Target="https://www.bing.com/images/search?q=STUFFING+bALLS&amp;view=detailv2&amp;&amp;id=0CEE6E5188D654C5CF53247027F4FF3445BDDC4A&amp;selectedIndex=26&amp;ccid=/RUurcjT&amp;simid=608044946544462139&amp;thid=OIP.Mfd152eadc8d3d30d41c557357ffad547o0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1.jpeg"/><Relationship Id="rId61" Type="http://schemas.openxmlformats.org/officeDocument/2006/relationships/hyperlink" Target="http://www.bing.com/images/search?q=macaroni+cheeseimages&amp;view=detailv2&amp;adlt=strict&amp;id=ED8341FC95D890BCB93BF9754047306A27D265F7&amp;selectedIndex=0&amp;ccid=xmFBJxr9&amp;simid=608008194506360219&amp;thid=OIP.Mc66141271afd61861c39b75476f4318bH0" TargetMode="External"/><Relationship Id="rId10" Type="http://schemas.openxmlformats.org/officeDocument/2006/relationships/hyperlink" Target="http://www.google.co.uk/url?sa=i&amp;rct=j&amp;q=&amp;esrc=s&amp;source=images&amp;cd=&amp;cad=rja&amp;uact=8&amp;ved=0ahUKEwiP56np7KPSAhXJtxQKHWrCBWsQjRwIBw&amp;url=http://www.food.com/recipe/kentucky-fried-chicken-honey-bbq-chicken-strips-445985&amp;psig=AFQjCNFYaiZhIVsrlDgWt11gf5QD6BtxPA&amp;ust=1487857866322607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media/image24.jpeg"/><Relationship Id="rId52" Type="http://schemas.openxmlformats.org/officeDocument/2006/relationships/hyperlink" Target="https://www.google.co.uk/imgres?imgurl=https://144f2a3a2f948f23fc61-ca525f0a2beaec3e91ca498facd51f15.ssl.cf3.rackcdn.com/uploads/food_portal_data/recipes/recipe/hero_article_image/2106/compressed_VeggieCottagePies593x426.jpg&amp;imgrefurl=https://recipes.sainsburys.co.uk/recipes/main-courses/veggie-cottage-pies&amp;docid=MScib0rqs5jrOM&amp;tbnid=kclJrMWvNxIr2M:&amp;vet=1&amp;w=593&amp;h=426&amp;bih=985&amp;biw=1920&amp;q=veggie%20cottage%20pieimages&amp;ved=0ahUKEwi5kL-28aPSAhUCM8AKHeofBH8QMwhIKCEwIQ&amp;iact=mrc&amp;uact=8" TargetMode="External"/><Relationship Id="rId60" Type="http://schemas.openxmlformats.org/officeDocument/2006/relationships/image" Target="media/image33.jpeg"/><Relationship Id="rId65" Type="http://schemas.openxmlformats.org/officeDocument/2006/relationships/hyperlink" Target="https://www.bing.com/images/search?view=detailV2&amp;ccid=1JQRqaXj&amp;id=1148C45FF3978DBFA222118A81B8B427F7851385&amp;thid=OIP.1JQRqaXj2CMFwpjqTgxEHwHaFj&amp;mediaurl=http://1.bp.blogspot.com/_7UGWM3ld8ts/TJXh-Bnp7vI/AAAAAAAAAIM/4hgOhZ-sexE/s1600/flapjack.jpg&amp;exph=375&amp;expw=500&amp;q=fruit+flapjack+images&amp;simid=608034687640078838&amp;selectedIndex=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hyperlink" Target="https://www.google.co.uk/imgres?imgurl=https://emptynestfulltum.files.wordpress.com/2016/12/img_1553.jpg?w%3D840&amp;imgrefurl=https://emptynestfulltum.com/tag/winter/&amp;docid=Aud1BFN5J1ECyM&amp;tbnid=lcD3LrIHItjzMM:&amp;vet=1&amp;w=840&amp;h=630&amp;bih=985&amp;biw=1920&amp;q=diced%20carrot%20and%20swede%20images&amp;ved=0ahUKEwi_kZOZ8KPSAhUkJ8AKHZafBYIQMwiGAShiMGI&amp;iact=mrc&amp;uact=8" TargetMode="External"/><Relationship Id="rId48" Type="http://schemas.openxmlformats.org/officeDocument/2006/relationships/image" Target="media/image26.jpeg"/><Relationship Id="rId56" Type="http://schemas.openxmlformats.org/officeDocument/2006/relationships/hyperlink" Target="https://www.google.co.uk/imgres?imgurl=https://lh3.googleusercontent.com/-TLMeOp_4cfw/TYumEKTrAfI/AAAAAAAAAdI/2w7r2X2pezo/s400/babycarrots.jpg&amp;imgrefurl=http://www.mythirtyspot.com/baby-carrots-causing-cancer/&amp;docid=QoaxbGdI5nVz1M&amp;tbnid=o21kUCEvNZDSgM:&amp;vet=1&amp;w=300&amp;h=350&amp;bih=985&amp;biw=1920&amp;q=baby%20carrotsimages&amp;ved=0ahUKEwiEuaTd8aPSAhXhAMAKHd5uCawQMwhCKBowGg&amp;iact=mrc&amp;uact=8" TargetMode="External"/><Relationship Id="rId64" Type="http://schemas.openxmlformats.org/officeDocument/2006/relationships/image" Target="media/image36.jpeg"/><Relationship Id="rId8" Type="http://schemas.openxmlformats.org/officeDocument/2006/relationships/image" Target="media/image2.png"/><Relationship Id="rId51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hyperlink" Target="https://www.google.co.uk/imgres?imgurl=https://pimg.tradeindia.com/01434798/b/1/Boiled-Rice.jpg&amp;imgrefurl=https://www.tradeindia.com/burdwan/boiled-rice-city-228154.html&amp;docid=wgz9U8W5AzL41M&amp;tbnid=qHrQP6ZfZje5LM:&amp;vet=1&amp;w=250&amp;h=250&amp;bih=985&amp;biw=1920&amp;q=Boiled%20Rice%20images&amp;ved=0ahUKEwiBo4Gh7aPSAhUsKcAKHTp9B1MQMwhLKCcwJw&amp;iact=mrc&amp;uact=8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hyperlink" Target="https://www.google.co.uk/imgres?imgurl=https://www.brake.co.uk/_Images/57223_1.jpg?w%3D750%26format%3Djpg%26quality%3D75%26404%3D/images/no-image.jpg&amp;imgrefurl=https://www.brake.co.uk/products/meal-solutions/meat-alternatives/other-meat-alternatives/other-meat-alternatives/f57223-quorn%C2%AE-roast-joint&amp;docid=adESN-9wCNadQM&amp;tbnid=coz1xL4L29_jnM:&amp;vet=1&amp;w=750&amp;h=500&amp;bih=985&amp;biw=1920&amp;q=quorn%20roast%20images&amp;ved=0ahUKEwiZq_Hh76PSAhVOGsAKHfVlDU8QMwg4KBQwFA&amp;iact=mrc&amp;uact=8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2.jpeg"/><Relationship Id="rId6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hyperlink" Target="https://www.google.co.uk/imgres?imgurl=http://cremeroyale.com.au/wp-content/uploads/2012/11/steamed-potato11.jpg&amp;imgrefurl=http://cremeroyale.com.au/category/simple-recipes/&amp;docid=1MdCReKTytu_yM&amp;tbnid=n5nD7xZ6t_X8-M:&amp;vet=1&amp;w=640&amp;h=200&amp;bih=985&amp;biw=1920&amp;q=steamed%20potatoes%20images&amp;ved=0ahUKEwjO7bj_76PSAhWhD8AKHe4LAoQ4ZBAzCCcoJTAl&amp;iact=mrc&amp;uact=8" TargetMode="External"/><Relationship Id="rId54" Type="http://schemas.openxmlformats.org/officeDocument/2006/relationships/hyperlink" Target="https://www.google.co.uk/imgres?imgurl=http://images.media-allrecipes.com/userphotos/250x250/00/96/90/969011.jpg&amp;imgrefurl=http://allrecipes.com/recipes/1113/fruits-and-vegetables/vegetables/broccoli/&amp;docid=Ze8Vp37Ty-DEeM&amp;tbnid=PDMPY_5jM6n_mM:&amp;vet=1&amp;w=250&amp;h=250&amp;bih=985&amp;biw=1920&amp;q=broccoli%20images&amp;ved=0ahUKEwjT3uvQ8aPSAhUsD8AKHUypDA4QMwiGAShhMGE&amp;iact=mrc&amp;uact=8" TargetMode="External"/><Relationship Id="rId62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82607-C960-419C-9221-15AAC104F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F0566E24</Template>
  <TotalTime>2</TotalTime>
  <Pages>5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COLLETT</dc:creator>
  <cp:lastModifiedBy>J Healey</cp:lastModifiedBy>
  <cp:revision>6</cp:revision>
  <cp:lastPrinted>2018-04-23T07:41:00Z</cp:lastPrinted>
  <dcterms:created xsi:type="dcterms:W3CDTF">2019-01-17T10:08:00Z</dcterms:created>
  <dcterms:modified xsi:type="dcterms:W3CDTF">2020-01-14T12:27:00Z</dcterms:modified>
</cp:coreProperties>
</file>