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632" behindDoc="0" locked="0" layoutInCell="1" allowOverlap="1" wp14:anchorId="56145549" wp14:editId="6518C7AE">
            <wp:simplePos x="0" y="0"/>
            <wp:positionH relativeFrom="column">
              <wp:posOffset>6496050</wp:posOffset>
            </wp:positionH>
            <wp:positionV relativeFrom="paragraph">
              <wp:posOffset>125095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830" w:rsidRPr="003F6E24">
        <w:rPr>
          <w:noProof/>
        </w:rPr>
        <w:drawing>
          <wp:inline distT="0" distB="0" distL="0" distR="0" wp14:anchorId="56FAA6B8" wp14:editId="68DACB17">
            <wp:extent cx="3695700" cy="1190625"/>
            <wp:effectExtent l="0" t="0" r="0" b="9525"/>
            <wp:docPr id="2" name="Picture 2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977CB1" w:rsidRDefault="00BF7411" w:rsidP="00BF7411">
      <w:pPr>
        <w:spacing w:after="0" w:line="240" w:lineRule="auto"/>
        <w:rPr>
          <w:rFonts w:ascii="Times New Roman" w:hAnsi="Times New Roman"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977CB1">
        <w:rPr>
          <w:rFonts w:ascii="Times New Roman" w:hAnsi="Times New Roman"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p w:rsidR="00BF7411" w:rsidRPr="00977CB1" w:rsidRDefault="00BF7411" w:rsidP="00B63164">
      <w:pPr>
        <w:spacing w:after="0" w:line="240" w:lineRule="auto"/>
        <w:rPr>
          <w:rFonts w:ascii="Times New Roman" w:hAnsi="Times New Roman"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977CB1" w:rsidTr="00977CB1">
        <w:tc>
          <w:tcPr>
            <w:tcW w:w="14142" w:type="dxa"/>
          </w:tcPr>
          <w:p w:rsidR="00D0702D" w:rsidRPr="00977CB1" w:rsidRDefault="00D0702D" w:rsidP="006E717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Mon</w:t>
            </w:r>
            <w:r w:rsidR="005F1C75" w:rsidRPr="00977CB1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BF7411" w:rsidTr="00977CB1">
        <w:tc>
          <w:tcPr>
            <w:tcW w:w="14142" w:type="dxa"/>
          </w:tcPr>
          <w:p w:rsidR="00433830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76086C4" wp14:editId="3D1EC5ED">
                  <wp:extent cx="1905000" cy="1133475"/>
                  <wp:effectExtent l="0" t="0" r="0" b="9525"/>
                  <wp:docPr id="1" name="Picture 1" descr="Image result for pizza picture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zza picture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A0448D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Homemade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ED2E54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Pepperoni 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Pizza</w:t>
            </w:r>
            <w:r w:rsidR="00F77D1F"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"/>
            </w:r>
          </w:p>
          <w:p w:rsidR="00433830" w:rsidRPr="00977CB1" w:rsidRDefault="00977CB1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24D88C4" wp14:editId="6A6082B4">
                  <wp:extent cx="1895475" cy="1171575"/>
                  <wp:effectExtent l="0" t="0" r="9525" b="9525"/>
                  <wp:docPr id="70" name="Picture 70" descr="Image result for Quorn &amp; Bean Bolognese Imag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orn &amp; Bean Bolognese Imag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with</w:t>
            </w: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0C359D9" wp14:editId="315A988C">
                  <wp:extent cx="1752600" cy="962025"/>
                  <wp:effectExtent l="0" t="0" r="0" b="9525"/>
                  <wp:docPr id="71" name="Picture 71" descr="http://tse1.mm.bing.net/th?&amp;id=OIP.M8cced1f0bfab7f818d44d46dcf462394o0&amp;w=300&amp;h=225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se1.mm.bing.net/th?&amp;id=OIP.M8cced1f0bfab7f818d44d46dcf462394o0&amp;w=300&amp;h=225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Quorn &amp; Bolognaise with </w:t>
            </w:r>
            <w:r w:rsidR="00ED2E54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Penne </w:t>
            </w: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Pasta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"/>
            </w:r>
          </w:p>
          <w:p w:rsidR="00F77D1F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08CE862A" wp14:editId="75FDA3F7">
                  <wp:extent cx="1943100" cy="962025"/>
                  <wp:effectExtent l="0" t="0" r="0" b="9525"/>
                  <wp:docPr id="13" name="Picture 13" descr="http://tse1.mm.bing.net/th?&amp;id=OIP.M3ac28cfe7d8a62f34e2c8e593d88cd15o0&amp;w=297&amp;h=196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ac28cfe7d8a62f34e2c8e593d88cd15o0&amp;w=297&amp;h=196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Jacket Wedges</w:t>
            </w:r>
          </w:p>
          <w:p w:rsidR="00433830" w:rsidRPr="00977CB1" w:rsidRDefault="00977CB1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E42D6E" wp14:editId="6EAF86F0">
                  <wp:extent cx="1819275" cy="857250"/>
                  <wp:effectExtent l="0" t="0" r="9525" b="0"/>
                  <wp:docPr id="16" name="Picture 16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&amp; </w:t>
            </w:r>
            <w:r w:rsidR="00433830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671007F" wp14:editId="782CE5A5">
                  <wp:extent cx="1447800" cy="742950"/>
                  <wp:effectExtent l="0" t="0" r="0" b="0"/>
                  <wp:docPr id="20" name="Picture 20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977CB1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Baked Beans </w:t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&amp; 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Garden Peas</w:t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A452F5D" wp14:editId="2B36E4B8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6AE60B3" wp14:editId="2AC0890C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3"/>
            </w:r>
          </w:p>
          <w:p w:rsidR="00F77D1F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4C37198" wp14:editId="08E9BA20">
                  <wp:extent cx="1352550" cy="942975"/>
                  <wp:effectExtent l="0" t="0" r="0" b="9525"/>
                  <wp:docPr id="31" name="Picture 31" descr="Image result for PEA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PE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14CA8A" wp14:editId="48AAE45A">
                  <wp:extent cx="1495425" cy="904875"/>
                  <wp:effectExtent l="0" t="0" r="9525" b="9525"/>
                  <wp:docPr id="34" name="Picture 34" descr="Image result for VANILLA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VANILLA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Fruit and Ice Cream 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4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2DD641" wp14:editId="5A81694F">
                  <wp:extent cx="1933575" cy="914400"/>
                  <wp:effectExtent l="0" t="0" r="9525" b="0"/>
                  <wp:docPr id="55" name="Picture 55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5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DDDE99"/>
              </w:rPr>
              <w:drawing>
                <wp:inline distT="0" distB="0" distL="0" distR="0" wp14:anchorId="3F12450F" wp14:editId="3AF038E6">
                  <wp:extent cx="838200" cy="990600"/>
                  <wp:effectExtent l="0" t="0" r="0" b="0"/>
                  <wp:docPr id="57" name="Picture 57" descr="Image result for aPPLE sATSUMAS bANANAS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PPLE sATSUMAS bANANAS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9C59B"/>
              </w:rPr>
              <w:drawing>
                <wp:inline distT="0" distB="0" distL="0" distR="0" wp14:anchorId="7406F695" wp14:editId="4A2EA811">
                  <wp:extent cx="1162050" cy="990600"/>
                  <wp:effectExtent l="0" t="0" r="0" b="0"/>
                  <wp:docPr id="56" name="Picture 56" descr="Image result for aPPLE sATSUMAS bANANAS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PLE sATSUMAS bANANAS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54ADF5" wp14:editId="63A28950">
                  <wp:extent cx="962025" cy="952500"/>
                  <wp:effectExtent l="0" t="0" r="9525" b="0"/>
                  <wp:docPr id="60" name="Picture 60" descr="Image result for aPPLE sATSUMAS 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PPLE sATSUMAS 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Pr="00D0702D" w:rsidRDefault="00977CB1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</w:t>
      </w:r>
      <w:r w:rsidR="00D0702D"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LLERGEN INFORMATION</w:t>
      </w:r>
    </w:p>
    <w:p w:rsidR="00CD1C44" w:rsidRDefault="00C02D66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5680" behindDoc="0" locked="0" layoutInCell="1" allowOverlap="1" wp14:anchorId="52036C1C" wp14:editId="6857468C">
            <wp:simplePos x="0" y="0"/>
            <wp:positionH relativeFrom="column">
              <wp:posOffset>6327775</wp:posOffset>
            </wp:positionH>
            <wp:positionV relativeFrom="paragraph">
              <wp:posOffset>114935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433830" w:rsidRPr="003F6E24">
        <w:rPr>
          <w:noProof/>
        </w:rPr>
        <w:drawing>
          <wp:inline distT="0" distB="0" distL="0" distR="0" wp14:anchorId="56FAA6B8" wp14:editId="68DACB17">
            <wp:extent cx="3486150" cy="1190625"/>
            <wp:effectExtent l="0" t="0" r="0" b="9525"/>
            <wp:docPr id="5" name="Picture 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977CB1">
        <w:tc>
          <w:tcPr>
            <w:tcW w:w="14142" w:type="dxa"/>
          </w:tcPr>
          <w:p w:rsidR="00D0702D" w:rsidRPr="00977CB1" w:rsidRDefault="00D0702D" w:rsidP="006E717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Tue</w:t>
            </w:r>
            <w:r w:rsidR="005F1C75" w:rsidRPr="00977CB1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977CB1">
        <w:tc>
          <w:tcPr>
            <w:tcW w:w="14142" w:type="dxa"/>
          </w:tcPr>
          <w:p w:rsidR="00977CB1" w:rsidRDefault="00977CB1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F837E0" wp14:editId="55157371">
                  <wp:extent cx="2857500" cy="1171575"/>
                  <wp:effectExtent l="0" t="0" r="0" b="9525"/>
                  <wp:docPr id="72" name="Picture 72" descr="Image result for Chicken Fajita Image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cken Fajita Images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ED2E54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Fajita C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hicken</w:t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Tortillas</w:t>
            </w:r>
            <w:r w:rsidR="00F77D1F"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6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FE4338D" wp14:editId="409A6E0E">
                  <wp:extent cx="2228850" cy="962025"/>
                  <wp:effectExtent l="0" t="0" r="0" b="9525"/>
                  <wp:docPr id="26" name="Picture 26" descr="Image result for quorn Sausages images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quorn Sausages images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="00977CB1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F6F299A" wp14:editId="29F43853">
                  <wp:extent cx="2466975" cy="952500"/>
                  <wp:effectExtent l="0" t="0" r="9525" b="0"/>
                  <wp:docPr id="74" name="Picture 74" descr="Image result for quorn sausages &amp; onion gravy images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orn sausages &amp; onion gravy images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Braised Vegetarian Sausage with Onion Gravy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7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5840808" wp14:editId="65352034">
                  <wp:extent cx="1685925" cy="828675"/>
                  <wp:effectExtent l="0" t="0" r="9525" b="9525"/>
                  <wp:docPr id="27" name="Picture 27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New Potatoes</w:t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noProof/>
                <w:sz w:val="28"/>
                <w:szCs w:val="28"/>
              </w:rPr>
              <w:drawing>
                <wp:inline distT="0" distB="0" distL="0" distR="0" wp14:anchorId="5A413AEF" wp14:editId="137EBB78">
                  <wp:extent cx="2000250" cy="771525"/>
                  <wp:effectExtent l="0" t="0" r="0" b="9525"/>
                  <wp:docPr id="48" name="Picture 48" descr="http://crisfieldpizzashoppe.com/images/bc/SaladsSides/Broccoli_Cauliflower_%20Carrots_Herb_B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risfieldpizzashoppe.com/images/bc/SaladsSides/Broccoli_Cauliflower_%20Carrots_Herb_B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Cauliflower Broccoli &amp; Baby Carrots</w:t>
            </w:r>
            <w:r w:rsidR="00ED2E54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Sweetcorn</w:t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7E64B7BF" wp14:editId="78EA2573">
                  <wp:extent cx="1514475" cy="647700"/>
                  <wp:effectExtent l="0" t="0" r="9525" b="0"/>
                  <wp:docPr id="28" name="Picture 28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43705D1" wp14:editId="7DE72B5E">
                  <wp:extent cx="1304925" cy="495300"/>
                  <wp:effectExtent l="0" t="0" r="9525" b="0"/>
                  <wp:docPr id="29" name="Picture 29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8"/>
            </w:r>
          </w:p>
          <w:p w:rsidR="00F77D1F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38697350" wp14:editId="40798853">
                  <wp:extent cx="1600200" cy="866775"/>
                  <wp:effectExtent l="0" t="0" r="0" b="9525"/>
                  <wp:docPr id="78" name="Picture 78" descr="Image result for cUSTARD,">
                    <a:hlinkClick xmlns:a="http://schemas.openxmlformats.org/drawingml/2006/main" r:id="rId3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3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C14A5D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Gluten Free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ED2E54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Syrup </w:t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Sponge</w:t>
            </w:r>
            <w:r w:rsidR="00F77D1F"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9"/>
            </w:r>
            <w:r w:rsidR="00F77D1F"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Custard</w:t>
            </w:r>
            <w:r w:rsidR="00F77D1F"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0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748EB7" wp14:editId="1593DF06">
                  <wp:extent cx="1933575" cy="914400"/>
                  <wp:effectExtent l="0" t="0" r="9525" b="0"/>
                  <wp:docPr id="32" name="Picture 3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977CB1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1"/>
            </w: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433830" w:rsidRPr="00977CB1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DDDE99"/>
              </w:rPr>
              <w:drawing>
                <wp:inline distT="0" distB="0" distL="0" distR="0" wp14:anchorId="6AF2DCEF" wp14:editId="0212A341">
                  <wp:extent cx="838200" cy="990600"/>
                  <wp:effectExtent l="0" t="0" r="0" b="0"/>
                  <wp:docPr id="33" name="Picture 33" descr="Image result for aPPLE sATSUMAS bANANAS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PPLE sATSUMAS bANANAS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9C59B"/>
              </w:rPr>
              <w:drawing>
                <wp:inline distT="0" distB="0" distL="0" distR="0" wp14:anchorId="24B81FE1" wp14:editId="46ABD3FA">
                  <wp:extent cx="1162050" cy="990600"/>
                  <wp:effectExtent l="0" t="0" r="0" b="0"/>
                  <wp:docPr id="35" name="Picture 35" descr="Image result for aPPLE sATSUMAS bANANAS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PLE sATSUMAS bANANAS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13580DF" wp14:editId="7C9DAC92">
                  <wp:extent cx="962025" cy="952500"/>
                  <wp:effectExtent l="0" t="0" r="9525" b="0"/>
                  <wp:docPr id="36" name="Picture 36" descr="Image result for aPPLE sATSUMAS 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PPLE sATSUMAS 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977CB1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7728" behindDoc="0" locked="0" layoutInCell="1" allowOverlap="1" wp14:anchorId="50D73875" wp14:editId="6B9DBDF0">
            <wp:simplePos x="0" y="0"/>
            <wp:positionH relativeFrom="column">
              <wp:posOffset>6457950</wp:posOffset>
            </wp:positionH>
            <wp:positionV relativeFrom="paragraph">
              <wp:posOffset>-8890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830" w:rsidRPr="003F6E24">
        <w:rPr>
          <w:noProof/>
        </w:rPr>
        <w:drawing>
          <wp:inline distT="0" distB="0" distL="0" distR="0" wp14:anchorId="56FAA6B8" wp14:editId="68DACB17">
            <wp:extent cx="3762375" cy="1190625"/>
            <wp:effectExtent l="0" t="0" r="9525" b="9525"/>
            <wp:docPr id="19" name="Picture 19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Tr="00977CB1">
        <w:tc>
          <w:tcPr>
            <w:tcW w:w="14142" w:type="dxa"/>
          </w:tcPr>
          <w:p w:rsidR="00D0702D" w:rsidRPr="00D0702D" w:rsidRDefault="00D0702D" w:rsidP="006E717B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977CB1">
        <w:tc>
          <w:tcPr>
            <w:tcW w:w="14142" w:type="dxa"/>
          </w:tcPr>
          <w:p w:rsidR="00433830" w:rsidRDefault="003C66FC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8D12776" wp14:editId="0F3DC806">
                  <wp:extent cx="3028950" cy="1514475"/>
                  <wp:effectExtent l="0" t="0" r="0" b="9525"/>
                  <wp:docPr id="75" name="Picture 75" descr="Image result for baked gammon images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ked gammon images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Baked Gammon with Gravy</w:t>
            </w:r>
          </w:p>
          <w:p w:rsidR="00433830" w:rsidRPr="00F77D1F" w:rsidRDefault="003C66FC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4AA8180" wp14:editId="513981F3">
                  <wp:extent cx="2657475" cy="1714500"/>
                  <wp:effectExtent l="0" t="0" r="9525" b="0"/>
                  <wp:docPr id="7" name="Picture 7" descr="Image result for squash &amp; chickpea curry image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quash &amp; chickpea curry images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Squash, Chick Pea and Spinach Curry</w:t>
            </w:r>
            <w:r w:rsidRPr="00F77D1F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Rice</w:t>
            </w:r>
            <w:r w:rsidR="00ED2E54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and Naan Bread</w:t>
            </w:r>
          </w:p>
          <w:p w:rsidR="00F77D1F" w:rsidRPr="00F77D1F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DF8E3F" wp14:editId="4260DA48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274DFDCC" wp14:editId="760E42D0">
                  <wp:extent cx="1790700" cy="857250"/>
                  <wp:effectExtent l="0" t="0" r="0" b="0"/>
                  <wp:docPr id="61" name="Picture 61" descr="Image result for mashed potato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shed potato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Potatoes</w:t>
            </w:r>
            <w:r w:rsidR="0043383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Mashed P</w:t>
            </w: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otatoes</w:t>
            </w:r>
          </w:p>
          <w:p w:rsidR="00433830" w:rsidRPr="00F77D1F" w:rsidRDefault="00825FA9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43592D70" wp14:editId="7B379B17">
                  <wp:extent cx="1552575" cy="1143000"/>
                  <wp:effectExtent l="0" t="0" r="9525" b="0"/>
                  <wp:docPr id="54" name="Picture 54" descr="Cut Cabbage">
                    <a:hlinkClick xmlns:a="http://schemas.openxmlformats.org/drawingml/2006/main" r:id="rId47" tooltip="&quot;Cut Cabb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t Cabbage">
                            <a:hlinkClick r:id="rId47" tooltip="&quot;Cut Cabb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83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="003C66FC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FE29B35" wp14:editId="07311B33">
                  <wp:extent cx="1857375" cy="962025"/>
                  <wp:effectExtent l="0" t="0" r="9525" b="9525"/>
                  <wp:docPr id="8" name="Picture 8" descr="Image result for diced carrots images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iced carrots images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F77D1F" w:rsidRDefault="00825FA9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Shredded Cabbage</w:t>
            </w:r>
            <w:r w:rsidR="00E978E7"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43383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F77D1F"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Diced Carrots</w:t>
            </w:r>
          </w:p>
          <w:p w:rsidR="00F77D1F" w:rsidRPr="00F77D1F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  <w:shd w:val="clear" w:color="auto" w:fill="E4AE9F"/>
              </w:rPr>
              <w:drawing>
                <wp:inline distT="0" distB="0" distL="0" distR="0" wp14:anchorId="6B9B4B5A" wp14:editId="3FA6ACEA">
                  <wp:extent cx="1514475" cy="647700"/>
                  <wp:effectExtent l="0" t="0" r="9525" b="0"/>
                  <wp:docPr id="37" name="Picture 37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F77D1F" w:rsidRP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</w:p>
          <w:p w:rsidR="00433830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8745894" wp14:editId="02770DB2">
                  <wp:extent cx="1304925" cy="495300"/>
                  <wp:effectExtent l="0" t="0" r="9525" b="0"/>
                  <wp:docPr id="38" name="Picture 38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P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77D1F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3"/>
            </w:r>
          </w:p>
          <w:p w:rsidR="00F77D1F" w:rsidRPr="00F77D1F" w:rsidRDefault="003C66FC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CB8DFF6" wp14:editId="625AA128">
                  <wp:extent cx="1724025" cy="723900"/>
                  <wp:effectExtent l="0" t="0" r="9525" b="0"/>
                  <wp:docPr id="76" name="Picture 76" descr="Image result for fruit Jelly images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ruit Jelly images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Seasonal Fruit with Jelly</w:t>
            </w:r>
          </w:p>
          <w:p w:rsidR="00433830" w:rsidRPr="00F77D1F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FD4EC0" wp14:editId="2EC2FAE9">
                  <wp:extent cx="1933575" cy="914400"/>
                  <wp:effectExtent l="0" t="0" r="9525" b="0"/>
                  <wp:docPr id="39" name="Picture 39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1F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77D1F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433830" w:rsidRPr="00F77D1F" w:rsidRDefault="00433830" w:rsidP="00F77D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  <w:shd w:val="clear" w:color="auto" w:fill="DDDE99"/>
              </w:rPr>
              <w:drawing>
                <wp:inline distT="0" distB="0" distL="0" distR="0" wp14:anchorId="2C32C44E" wp14:editId="32A1BEB3">
                  <wp:extent cx="838200" cy="990600"/>
                  <wp:effectExtent l="0" t="0" r="0" b="0"/>
                  <wp:docPr id="40" name="Picture 40" descr="Image result for aPPLE sATSUMAS bANANAS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PPLE sATSUMAS bANANAS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1BA0"/>
                <w:shd w:val="clear" w:color="auto" w:fill="E9C59B"/>
              </w:rPr>
              <w:drawing>
                <wp:inline distT="0" distB="0" distL="0" distR="0" wp14:anchorId="385692CF" wp14:editId="6C4AE597">
                  <wp:extent cx="1162050" cy="990600"/>
                  <wp:effectExtent l="0" t="0" r="0" b="0"/>
                  <wp:docPr id="42" name="Picture 42" descr="Image result for aPPLE sATSUMAS bANANAS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PLE sATSUMAS bANANAS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0E4505A5" wp14:editId="08F642FE">
                  <wp:extent cx="962025" cy="952500"/>
                  <wp:effectExtent l="0" t="0" r="9525" b="0"/>
                  <wp:docPr id="43" name="Picture 43" descr="Image result for aPPLE sATSUMAS 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PPLE sATSUMAS 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77D1F" w:rsidP="00F77D1F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77D1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855111" w:rsidRDefault="00BD220E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9776" behindDoc="0" locked="0" layoutInCell="1" allowOverlap="1" wp14:anchorId="61171330" wp14:editId="4D480AB4">
            <wp:simplePos x="0" y="0"/>
            <wp:positionH relativeFrom="column">
              <wp:posOffset>6667500</wp:posOffset>
            </wp:positionH>
            <wp:positionV relativeFrom="paragraph">
              <wp:posOffset>8255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66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7CB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 xml:space="preserve">   </w:t>
      </w:r>
      <w:r w:rsidRPr="003F6E24">
        <w:rPr>
          <w:noProof/>
        </w:rPr>
        <w:drawing>
          <wp:inline distT="0" distB="0" distL="0" distR="0" wp14:anchorId="33A5DD89" wp14:editId="7D309FD1">
            <wp:extent cx="3695700" cy="1190625"/>
            <wp:effectExtent l="0" t="0" r="0" b="9525"/>
            <wp:docPr id="23" name="Picture 23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466519" w:rsidRPr="003C66FC" w:rsidTr="00F53D48">
        <w:tc>
          <w:tcPr>
            <w:tcW w:w="14142" w:type="dxa"/>
          </w:tcPr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Thu </w:t>
            </w:r>
          </w:p>
        </w:tc>
      </w:tr>
      <w:tr w:rsidR="00466519" w:rsidRPr="003C66FC" w:rsidTr="00F53D48">
        <w:tc>
          <w:tcPr>
            <w:tcW w:w="14142" w:type="dxa"/>
          </w:tcPr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37748A57" wp14:editId="0CEC0A9E">
                  <wp:extent cx="2619375" cy="923925"/>
                  <wp:effectExtent l="0" t="0" r="9525" b="9525"/>
                  <wp:docPr id="77" name="Picture 77" descr="Image result for lamb burgers images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lamb burgers images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Beef </w:t>
            </w: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Burgers</w:t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and Onions</w:t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56600F29" wp14:editId="3E3287D6">
                  <wp:extent cx="1790700" cy="800100"/>
                  <wp:effectExtent l="0" t="0" r="0" b="0"/>
                  <wp:docPr id="44" name="Picture 44" descr="http://tse1.mm.bing.net/th?&amp;id=OIP.Md5d70d98e3796c1440dd02489e043dbco0&amp;w=300&amp;h=165&amp;c=0&amp;pid=1.9&amp;rs=0&amp;p=0&amp;r=0">
                    <a:hlinkClick xmlns:a="http://schemas.openxmlformats.org/drawingml/2006/main" r:id="rId5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d5d70d98e3796c1440dd02489e043dbco0&amp;w=300&amp;h=165&amp;c=0&amp;pid=1.9&amp;rs=0&amp;p=0&amp;r=0">
                            <a:hlinkClick r:id="rId5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Vegetable Quiche</w:t>
            </w:r>
            <w:r w:rsidRPr="00A0448D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5"/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39204D2" wp14:editId="03CFAB3C">
                  <wp:extent cx="1685925" cy="828675"/>
                  <wp:effectExtent l="0" t="0" r="9525" b="9525"/>
                  <wp:docPr id="45" name="Picture 45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New Potatoes</w:t>
            </w:r>
          </w:p>
          <w:p w:rsidR="00466519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E8C016" wp14:editId="0C1DFB0A">
                  <wp:extent cx="1447800" cy="742950"/>
                  <wp:effectExtent l="0" t="0" r="0" b="0"/>
                  <wp:docPr id="79" name="Picture 79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&amp;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5346973" wp14:editId="76BE512B">
                  <wp:extent cx="1409700" cy="590550"/>
                  <wp:effectExtent l="0" t="0" r="0" b="0"/>
                  <wp:docPr id="80" name="Picture 80" descr="Image result for sweetcorn images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weetcorn images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Peas &amp; Sweetcorn</w:t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7E3CCA24" wp14:editId="7D23BA17">
                  <wp:extent cx="1447800" cy="847725"/>
                  <wp:effectExtent l="0" t="0" r="0" b="9525"/>
                  <wp:docPr id="46" name="Picture 46" descr="http://tse1.mm.bing.net/th?&amp;id=OIP.M394070c892f692eec1573e03b0d28283o0&amp;w=299&amp;h=199&amp;c=0&amp;pid=1.9&amp;rs=0&amp;p=0&amp;r=0">
                    <a:hlinkClick xmlns:a="http://schemas.openxmlformats.org/drawingml/2006/main" r:id="rId5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94070c892f692eec1573e03b0d28283o0&amp;w=299&amp;h=199&amp;c=0&amp;pid=1.9&amp;rs=0&amp;p=0&amp;r=0">
                            <a:hlinkClick r:id="rId5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&amp; </w:t>
            </w: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EA6FDAA" wp14:editId="475E3F98">
                  <wp:extent cx="1514475" cy="647700"/>
                  <wp:effectExtent l="0" t="0" r="9525" b="0"/>
                  <wp:docPr id="47" name="Picture 47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Coleslaw and Salads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6"/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BA8616" wp14:editId="5FB6A1A1">
                  <wp:extent cx="1304925" cy="495300"/>
                  <wp:effectExtent l="0" t="0" r="9525" b="0"/>
                  <wp:docPr id="49" name="Picture 49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7"/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B1A19B"/>
              </w:rPr>
              <w:drawing>
                <wp:inline distT="0" distB="0" distL="0" distR="0" wp14:anchorId="7C637AB2" wp14:editId="0F66FD5F">
                  <wp:extent cx="1866900" cy="1276350"/>
                  <wp:effectExtent l="0" t="0" r="0" b="0"/>
                  <wp:docPr id="73" name="Picture 73" descr="Image result for fruit crum,ble">
                    <a:hlinkClick xmlns:a="http://schemas.openxmlformats.org/drawingml/2006/main" r:id="rId6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uit crum,ble">
                            <a:hlinkClick r:id="rId6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7D12DEFA" wp14:editId="5801293C">
                  <wp:extent cx="1133475" cy="1276350"/>
                  <wp:effectExtent l="0" t="0" r="9525" b="0"/>
                  <wp:docPr id="3" name="Picture 3" descr="Image result for cUSTARD,">
                    <a:hlinkClick xmlns:a="http://schemas.openxmlformats.org/drawingml/2006/main" r:id="rId3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3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C14A5D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Gluten Free </w:t>
            </w:r>
            <w:r w:rsidR="00466519"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Cherry Goodie</w:t>
            </w:r>
            <w:bookmarkStart w:id="0" w:name="_GoBack"/>
            <w:bookmarkEnd w:id="0"/>
            <w:r w:rsidR="00466519"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</w:t>
            </w:r>
            <w:r w:rsidR="0046651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Cream</w:t>
            </w:r>
            <w:r w:rsidR="00466519"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8"/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F97CBEC" wp14:editId="3D76F081">
                  <wp:extent cx="1933575" cy="914400"/>
                  <wp:effectExtent l="0" t="0" r="9525" b="0"/>
                  <wp:docPr id="50" name="Picture 50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Yoghurts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9"/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DDDE99"/>
              </w:rPr>
              <w:drawing>
                <wp:inline distT="0" distB="0" distL="0" distR="0" wp14:anchorId="16F5618D" wp14:editId="5EAC2C26">
                  <wp:extent cx="838200" cy="990600"/>
                  <wp:effectExtent l="0" t="0" r="0" b="0"/>
                  <wp:docPr id="51" name="Picture 51" descr="Image result for aPPLE sATSUMAS bANANAS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PPLE sATSUMAS bANANAS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9C59B"/>
              </w:rPr>
              <w:drawing>
                <wp:inline distT="0" distB="0" distL="0" distR="0" wp14:anchorId="0E26840D" wp14:editId="76A49CD1">
                  <wp:extent cx="1162050" cy="990600"/>
                  <wp:effectExtent l="0" t="0" r="0" b="0"/>
                  <wp:docPr id="52" name="Picture 52" descr="Image result for aPPLE sATSUMAS bANANAS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PLE sATSUMAS bANANAS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2103AD" wp14:editId="2196C02B">
                  <wp:extent cx="962025" cy="952500"/>
                  <wp:effectExtent l="0" t="0" r="9525" b="0"/>
                  <wp:docPr id="53" name="Picture 53" descr="Image result for aPPLE sATSUMAS 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PPLE sATSUMAS 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519" w:rsidRPr="003C66FC" w:rsidRDefault="00466519" w:rsidP="00F53D48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  <w:r w:rsidRPr="003C66FC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</w:tbl>
    <w:p w:rsidR="00466519" w:rsidRPr="00D0702D" w:rsidRDefault="00466519" w:rsidP="00466519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855111" w:rsidRDefault="00855111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1824" behindDoc="0" locked="0" layoutInCell="1" allowOverlap="1" wp14:anchorId="61171330" wp14:editId="4D480AB4">
            <wp:simplePos x="0" y="0"/>
            <wp:positionH relativeFrom="column">
              <wp:posOffset>6915150</wp:posOffset>
            </wp:positionH>
            <wp:positionV relativeFrom="paragraph">
              <wp:posOffset>93345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63E4D0F6" wp14:editId="5C314F4C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24">
        <w:rPr>
          <w:noProof/>
        </w:rPr>
        <w:drawing>
          <wp:inline distT="0" distB="0" distL="0" distR="0" wp14:anchorId="33A5DD89" wp14:editId="7D309FD1">
            <wp:extent cx="3695700" cy="1190625"/>
            <wp:effectExtent l="0" t="0" r="0" b="9525"/>
            <wp:docPr id="17" name="Picture 1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BD220E" w:rsidRPr="003C66FC" w:rsidTr="008165B0">
        <w:trPr>
          <w:trHeight w:val="422"/>
        </w:trPr>
        <w:tc>
          <w:tcPr>
            <w:tcW w:w="14142" w:type="dxa"/>
          </w:tcPr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Fri </w:t>
            </w:r>
          </w:p>
        </w:tc>
      </w:tr>
      <w:tr w:rsidR="00BD220E" w:rsidRPr="003C66FC" w:rsidTr="008165B0">
        <w:tc>
          <w:tcPr>
            <w:tcW w:w="14142" w:type="dxa"/>
          </w:tcPr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31115D3" wp14:editId="217F3584">
                  <wp:extent cx="2219325" cy="1123950"/>
                  <wp:effectExtent l="0" t="0" r="9525" b="0"/>
                  <wp:docPr id="83" name="Picture 83" descr="Image result for fish fingers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sh fingers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Fish Fingers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0"/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B6A199"/>
              </w:rPr>
              <w:drawing>
                <wp:inline distT="0" distB="0" distL="0" distR="0" wp14:anchorId="2834D814" wp14:editId="0E5249EA">
                  <wp:extent cx="1962150" cy="895350"/>
                  <wp:effectExtent l="0" t="0" r="0" b="0"/>
                  <wp:docPr id="58" name="Picture 58" descr="Image result for JACKETR POATATO">
                    <a:hlinkClick xmlns:a="http://schemas.openxmlformats.org/drawingml/2006/main" r:id="rId6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ACKETR POATATO">
                            <a:hlinkClick r:id="rId6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Baked Jacket Potato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1"/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EA56E6" wp14:editId="0A147493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Chipped Potatoes</w:t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C8D5A9" wp14:editId="2CB99F52">
                  <wp:extent cx="1819275" cy="857250"/>
                  <wp:effectExtent l="0" t="0" r="9525" b="0"/>
                  <wp:docPr id="59" name="Picture 59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821C7FB" wp14:editId="7301D50D">
                  <wp:extent cx="1447800" cy="742950"/>
                  <wp:effectExtent l="0" t="0" r="0" b="0"/>
                  <wp:docPr id="62" name="Picture 62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Baked Beans &amp; Garden Peas</w:t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28575101" wp14:editId="38CB61D0">
                  <wp:extent cx="1514475" cy="647700"/>
                  <wp:effectExtent l="0" t="0" r="9525" b="0"/>
                  <wp:docPr id="64" name="Picture 6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D744938" wp14:editId="2129CF53">
                  <wp:extent cx="1304925" cy="495300"/>
                  <wp:effectExtent l="0" t="0" r="9525" b="0"/>
                  <wp:docPr id="65" name="Picture 65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Freshly Baked Bread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2"/>
            </w:r>
          </w:p>
          <w:p w:rsidR="00BD220E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C035EDE" wp14:editId="085B61F0">
                  <wp:extent cx="1647825" cy="962025"/>
                  <wp:effectExtent l="0" t="0" r="9525" b="9525"/>
                  <wp:docPr id="12" name="Picture 12" descr="Image result for doughnuts images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ughnuts images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Doughnuts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3"/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4C8EE42" wp14:editId="1B692B0D">
                  <wp:extent cx="1933575" cy="914400"/>
                  <wp:effectExtent l="0" t="0" r="9525" b="0"/>
                  <wp:docPr id="66" name="Picture 66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3C66F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4"/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DDDE99"/>
              </w:rPr>
              <w:drawing>
                <wp:inline distT="0" distB="0" distL="0" distR="0" wp14:anchorId="2CA559BB" wp14:editId="5E7023C3">
                  <wp:extent cx="838200" cy="990600"/>
                  <wp:effectExtent l="0" t="0" r="0" b="0"/>
                  <wp:docPr id="67" name="Picture 67" descr="Image result for aPPLE sATSUMAS bANANAS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PPLE sATSUMAS bANANAS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9C59B"/>
              </w:rPr>
              <w:drawing>
                <wp:inline distT="0" distB="0" distL="0" distR="0" wp14:anchorId="0F18DEF6" wp14:editId="482E4527">
                  <wp:extent cx="1162050" cy="990600"/>
                  <wp:effectExtent l="0" t="0" r="0" b="0"/>
                  <wp:docPr id="68" name="Picture 68" descr="Image result for aPPLE sATSUMAS bANANAS">
                    <a:hlinkClick xmlns:a="http://schemas.openxmlformats.org/drawingml/2006/main" r:id="rId28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PPLE sATSUMAS bANANAS">
                            <a:hlinkClick r:id="rId28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1FD571" wp14:editId="0A4C1596">
                  <wp:extent cx="962025" cy="952500"/>
                  <wp:effectExtent l="0" t="0" r="9525" b="0"/>
                  <wp:docPr id="69" name="Picture 69" descr="Image result for aPPLE sATSUMAS 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aPPLE sATSUMAS 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0E" w:rsidRPr="003C66FC" w:rsidRDefault="00BD220E" w:rsidP="008165B0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3C66F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  <w:r w:rsidRPr="003C66FC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</w:tbl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BD220E" w:rsidRPr="00D0702D" w:rsidRDefault="00BD220E" w:rsidP="00BD220E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BD220E" w:rsidRDefault="00BD220E" w:rsidP="00466519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sectPr w:rsidR="00BD220E" w:rsidSect="00977CB1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F77D1F" w:rsidRPr="00977CB1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977CB1">
        <w:rPr>
          <w:rStyle w:val="FootnoteReference"/>
          <w:b/>
          <w:color w:val="FF0000"/>
          <w:sz w:val="28"/>
          <w:szCs w:val="28"/>
        </w:rPr>
        <w:footnoteRef/>
      </w:r>
      <w:r w:rsidRPr="00977CB1">
        <w:rPr>
          <w:b/>
          <w:color w:val="FF0000"/>
          <w:sz w:val="28"/>
          <w:szCs w:val="28"/>
        </w:rPr>
        <w:t xml:space="preserve"> Contains Gluten (Wheat) &amp; Milk</w:t>
      </w:r>
    </w:p>
  </w:footnote>
  <w:footnote w:id="2">
    <w:p w:rsidR="00F77D1F" w:rsidRPr="00977CB1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977CB1">
        <w:rPr>
          <w:rStyle w:val="FootnoteReference"/>
          <w:b/>
          <w:color w:val="FF0000"/>
          <w:sz w:val="28"/>
          <w:szCs w:val="28"/>
        </w:rPr>
        <w:footnoteRef/>
      </w:r>
      <w:r w:rsidRPr="00977CB1">
        <w:rPr>
          <w:b/>
          <w:color w:val="FF0000"/>
          <w:sz w:val="28"/>
          <w:szCs w:val="28"/>
        </w:rPr>
        <w:t xml:space="preserve"> Contains Gluten (Wheat), Eggs &amp; Celery</w:t>
      </w:r>
    </w:p>
  </w:footnote>
  <w:footnote w:id="3">
    <w:p w:rsidR="00F77D1F" w:rsidRPr="00977CB1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977CB1">
        <w:rPr>
          <w:rStyle w:val="FootnoteReference"/>
          <w:b/>
          <w:color w:val="FF0000"/>
          <w:sz w:val="28"/>
          <w:szCs w:val="28"/>
        </w:rPr>
        <w:footnoteRef/>
      </w:r>
      <w:r w:rsidRPr="00977CB1">
        <w:rPr>
          <w:b/>
          <w:color w:val="FF0000"/>
          <w:sz w:val="28"/>
          <w:szCs w:val="28"/>
        </w:rPr>
        <w:t xml:space="preserve"> Contains Gluten (Wheat)</w:t>
      </w:r>
    </w:p>
  </w:footnote>
  <w:footnote w:id="4">
    <w:p w:rsidR="00F77D1F" w:rsidRPr="00F77D1F" w:rsidRDefault="00F77D1F" w:rsidP="00F77D1F">
      <w:pPr>
        <w:pStyle w:val="FootnoteText"/>
        <w:rPr>
          <w:b/>
          <w:color w:val="FF0000"/>
          <w:sz w:val="36"/>
          <w:szCs w:val="36"/>
        </w:rPr>
      </w:pPr>
      <w:r w:rsidRPr="00977CB1">
        <w:rPr>
          <w:rStyle w:val="FootnoteReference"/>
          <w:b/>
          <w:color w:val="FF0000"/>
          <w:sz w:val="28"/>
          <w:szCs w:val="28"/>
        </w:rPr>
        <w:footnoteRef/>
      </w:r>
      <w:r w:rsidRPr="00977CB1">
        <w:rPr>
          <w:b/>
          <w:color w:val="FF0000"/>
          <w:sz w:val="28"/>
          <w:szCs w:val="28"/>
        </w:rPr>
        <w:t xml:space="preserve"> Contains Milk</w:t>
      </w:r>
    </w:p>
  </w:footnote>
  <w:footnote w:id="5">
    <w:p w:rsidR="00F77D1F" w:rsidRPr="00977CB1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977CB1">
        <w:rPr>
          <w:rStyle w:val="FootnoteReference"/>
          <w:b/>
          <w:color w:val="FF0000"/>
          <w:sz w:val="28"/>
          <w:szCs w:val="28"/>
        </w:rPr>
        <w:footnoteRef/>
      </w:r>
      <w:r w:rsidRPr="00977CB1">
        <w:rPr>
          <w:b/>
          <w:color w:val="FF0000"/>
          <w:sz w:val="28"/>
          <w:szCs w:val="28"/>
        </w:rPr>
        <w:t xml:space="preserve"> Contains Milk</w:t>
      </w:r>
    </w:p>
  </w:footnote>
  <w:footnote w:id="6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Gluten (Wheat) &amp; Celery</w:t>
      </w:r>
    </w:p>
  </w:footnote>
  <w:footnote w:id="7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Eggs</w:t>
      </w:r>
    </w:p>
  </w:footnote>
  <w:footnote w:id="8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</w:t>
      </w:r>
      <w:r w:rsidR="003C66FC">
        <w:rPr>
          <w:b/>
          <w:color w:val="FF0000"/>
          <w:sz w:val="28"/>
          <w:szCs w:val="28"/>
        </w:rPr>
        <w:t>tains Gluten (Wheat)</w:t>
      </w:r>
    </w:p>
  </w:footnote>
  <w:footnote w:id="9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Eggs</w:t>
      </w:r>
    </w:p>
  </w:footnote>
  <w:footnote w:id="10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</w:t>
      </w:r>
    </w:p>
  </w:footnote>
  <w:footnote w:id="11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 </w:t>
      </w:r>
    </w:p>
  </w:footnote>
  <w:footnote w:id="12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Mustard</w:t>
      </w:r>
    </w:p>
  </w:footnote>
  <w:footnote w:id="13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</w:t>
      </w:r>
      <w:r w:rsidR="003C66FC">
        <w:rPr>
          <w:b/>
          <w:color w:val="FF0000"/>
          <w:sz w:val="28"/>
          <w:szCs w:val="28"/>
        </w:rPr>
        <w:t>tains Gluten (Wheat)</w:t>
      </w:r>
    </w:p>
  </w:footnote>
  <w:footnote w:id="14">
    <w:p w:rsidR="00F77D1F" w:rsidRPr="003C66FC" w:rsidRDefault="00F77D1F" w:rsidP="00F77D1F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</w:t>
      </w:r>
    </w:p>
  </w:footnote>
  <w:footnote w:id="15">
    <w:p w:rsidR="00466519" w:rsidRPr="003C66FC" w:rsidRDefault="00466519" w:rsidP="00466519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Mustard, Milk, Gluten (Wheat) &amp; Eggs</w:t>
      </w:r>
    </w:p>
  </w:footnote>
  <w:footnote w:id="16">
    <w:p w:rsidR="00466519" w:rsidRPr="003C66FC" w:rsidRDefault="00466519" w:rsidP="00466519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Eggs</w:t>
      </w:r>
    </w:p>
  </w:footnote>
  <w:footnote w:id="17">
    <w:p w:rsidR="00466519" w:rsidRPr="003C66FC" w:rsidRDefault="00466519" w:rsidP="00466519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Gluten (Wheat) &amp; Soya Bean</w:t>
      </w:r>
    </w:p>
  </w:footnote>
  <w:footnote w:id="18">
    <w:p w:rsidR="00466519" w:rsidRPr="003C66FC" w:rsidRDefault="00466519" w:rsidP="00466519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</w:t>
      </w:r>
    </w:p>
  </w:footnote>
  <w:footnote w:id="19">
    <w:p w:rsidR="00466519" w:rsidRDefault="00466519" w:rsidP="00466519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</w:t>
      </w:r>
    </w:p>
    <w:p w:rsidR="00BD220E" w:rsidRDefault="00BD220E" w:rsidP="00466519">
      <w:pPr>
        <w:pStyle w:val="FootnoteText"/>
        <w:rPr>
          <w:b/>
          <w:color w:val="FF0000"/>
          <w:sz w:val="28"/>
          <w:szCs w:val="28"/>
        </w:rPr>
      </w:pPr>
    </w:p>
    <w:p w:rsidR="00BD220E" w:rsidRDefault="00BD220E" w:rsidP="00466519">
      <w:pPr>
        <w:pStyle w:val="FootnoteText"/>
        <w:rPr>
          <w:b/>
          <w:color w:val="FF0000"/>
          <w:sz w:val="28"/>
          <w:szCs w:val="28"/>
        </w:rPr>
      </w:pPr>
    </w:p>
    <w:p w:rsidR="00BD220E" w:rsidRDefault="00BD220E" w:rsidP="00466519">
      <w:pPr>
        <w:pStyle w:val="FootnoteText"/>
        <w:rPr>
          <w:b/>
          <w:color w:val="FF0000"/>
          <w:sz w:val="28"/>
          <w:szCs w:val="28"/>
        </w:rPr>
      </w:pPr>
    </w:p>
    <w:p w:rsidR="00BD220E" w:rsidRPr="00F77D1F" w:rsidRDefault="00BD220E" w:rsidP="00466519">
      <w:pPr>
        <w:pStyle w:val="FootnoteText"/>
        <w:rPr>
          <w:b/>
          <w:color w:val="FF0000"/>
          <w:sz w:val="36"/>
          <w:szCs w:val="36"/>
        </w:rPr>
      </w:pPr>
    </w:p>
  </w:footnote>
  <w:footnote w:id="20">
    <w:p w:rsidR="00BD220E" w:rsidRPr="003C66FC" w:rsidRDefault="00BD220E" w:rsidP="00BD220E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Gluten (Wheat) &amp; Fish</w:t>
      </w:r>
    </w:p>
  </w:footnote>
  <w:footnote w:id="21">
    <w:p w:rsidR="00BD220E" w:rsidRPr="003C66FC" w:rsidRDefault="00BD220E" w:rsidP="00BD220E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Eggs</w:t>
      </w:r>
    </w:p>
  </w:footnote>
  <w:footnote w:id="22">
    <w:p w:rsidR="00BD220E" w:rsidRPr="003C66FC" w:rsidRDefault="00BD220E" w:rsidP="00BD220E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Gluten (Wheat) &amp; soya Bean</w:t>
      </w:r>
    </w:p>
  </w:footnote>
  <w:footnote w:id="23">
    <w:p w:rsidR="00BD220E" w:rsidRPr="003C66FC" w:rsidRDefault="00BD220E" w:rsidP="00BD220E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Eggs</w:t>
      </w:r>
    </w:p>
  </w:footnote>
  <w:footnote w:id="24">
    <w:p w:rsidR="00BD220E" w:rsidRPr="003C66FC" w:rsidRDefault="00BD220E" w:rsidP="00BD220E">
      <w:pPr>
        <w:pStyle w:val="FootnoteText"/>
        <w:rPr>
          <w:b/>
          <w:color w:val="FF0000"/>
          <w:sz w:val="28"/>
          <w:szCs w:val="28"/>
        </w:rPr>
      </w:pPr>
      <w:r w:rsidRPr="003C66FC">
        <w:rPr>
          <w:rStyle w:val="FootnoteReference"/>
          <w:b/>
          <w:color w:val="FF0000"/>
          <w:sz w:val="28"/>
          <w:szCs w:val="28"/>
        </w:rPr>
        <w:footnoteRef/>
      </w:r>
      <w:r w:rsidRPr="003C66FC">
        <w:rPr>
          <w:b/>
          <w:color w:val="FF0000"/>
          <w:sz w:val="28"/>
          <w:szCs w:val="28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6CD"/>
    <w:rsid w:val="0001205D"/>
    <w:rsid w:val="0004399D"/>
    <w:rsid w:val="00050621"/>
    <w:rsid w:val="000A27E3"/>
    <w:rsid w:val="000A531C"/>
    <w:rsid w:val="000B1A7F"/>
    <w:rsid w:val="000B756D"/>
    <w:rsid w:val="00125E99"/>
    <w:rsid w:val="00242907"/>
    <w:rsid w:val="00244926"/>
    <w:rsid w:val="002E13C5"/>
    <w:rsid w:val="002F3BD0"/>
    <w:rsid w:val="00320EDB"/>
    <w:rsid w:val="00353A7F"/>
    <w:rsid w:val="00353AFA"/>
    <w:rsid w:val="003612C7"/>
    <w:rsid w:val="00367CCF"/>
    <w:rsid w:val="003B6B13"/>
    <w:rsid w:val="003C66FC"/>
    <w:rsid w:val="003E09AC"/>
    <w:rsid w:val="00427ECD"/>
    <w:rsid w:val="00433830"/>
    <w:rsid w:val="00466519"/>
    <w:rsid w:val="00496EC6"/>
    <w:rsid w:val="004B7CEA"/>
    <w:rsid w:val="004C03E2"/>
    <w:rsid w:val="004C55C8"/>
    <w:rsid w:val="004E74D7"/>
    <w:rsid w:val="004F5EC3"/>
    <w:rsid w:val="00565F32"/>
    <w:rsid w:val="00597C8A"/>
    <w:rsid w:val="005A12F4"/>
    <w:rsid w:val="005F1C75"/>
    <w:rsid w:val="00683700"/>
    <w:rsid w:val="0068773F"/>
    <w:rsid w:val="006E717B"/>
    <w:rsid w:val="007276EC"/>
    <w:rsid w:val="007542CD"/>
    <w:rsid w:val="00794B5A"/>
    <w:rsid w:val="00797078"/>
    <w:rsid w:val="007C0307"/>
    <w:rsid w:val="007E4091"/>
    <w:rsid w:val="00825FA9"/>
    <w:rsid w:val="008339B4"/>
    <w:rsid w:val="0085509B"/>
    <w:rsid w:val="00855111"/>
    <w:rsid w:val="00875A16"/>
    <w:rsid w:val="008A4ECC"/>
    <w:rsid w:val="008B27C0"/>
    <w:rsid w:val="009108DA"/>
    <w:rsid w:val="00916439"/>
    <w:rsid w:val="009277E0"/>
    <w:rsid w:val="00944282"/>
    <w:rsid w:val="00977CB1"/>
    <w:rsid w:val="00990071"/>
    <w:rsid w:val="00A0448D"/>
    <w:rsid w:val="00A0609A"/>
    <w:rsid w:val="00A62223"/>
    <w:rsid w:val="00AC718B"/>
    <w:rsid w:val="00AE0A1A"/>
    <w:rsid w:val="00B10E00"/>
    <w:rsid w:val="00B3451B"/>
    <w:rsid w:val="00B63164"/>
    <w:rsid w:val="00B638EA"/>
    <w:rsid w:val="00B677D9"/>
    <w:rsid w:val="00B903DF"/>
    <w:rsid w:val="00BA491E"/>
    <w:rsid w:val="00BB401A"/>
    <w:rsid w:val="00BC74B3"/>
    <w:rsid w:val="00BD220E"/>
    <w:rsid w:val="00BF7411"/>
    <w:rsid w:val="00C02D66"/>
    <w:rsid w:val="00C078D8"/>
    <w:rsid w:val="00C14A5D"/>
    <w:rsid w:val="00C254FF"/>
    <w:rsid w:val="00C83728"/>
    <w:rsid w:val="00C9427B"/>
    <w:rsid w:val="00C97B87"/>
    <w:rsid w:val="00CC4E5B"/>
    <w:rsid w:val="00CD1C44"/>
    <w:rsid w:val="00CE0D37"/>
    <w:rsid w:val="00D0702D"/>
    <w:rsid w:val="00D31E6B"/>
    <w:rsid w:val="00D377A9"/>
    <w:rsid w:val="00DB518B"/>
    <w:rsid w:val="00DD435F"/>
    <w:rsid w:val="00E21AC4"/>
    <w:rsid w:val="00E34079"/>
    <w:rsid w:val="00E968C8"/>
    <w:rsid w:val="00E978E7"/>
    <w:rsid w:val="00EB4BC3"/>
    <w:rsid w:val="00ED2E54"/>
    <w:rsid w:val="00F003CB"/>
    <w:rsid w:val="00F541C2"/>
    <w:rsid w:val="00F56714"/>
    <w:rsid w:val="00F77D1F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F6095"/>
  <w15:docId w15:val="{C8AD37EB-CA75-4B92-85DD-A1934948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bing.com/images/search?q=aPPLE+sATSUMAS+bANANAS&amp;view=detailv2&amp;&amp;id=531A89F275B75958E08C2E629E7CBCEA71ADCE06&amp;selectedIndex=17&amp;ccid=Pjnm0ae%2b&amp;simid=608050929423221451&amp;thid=OIP.M3e39e6d1a7be6b26dfb0b5ef3ac5a6a7o0" TargetMode="External"/><Relationship Id="rId39" Type="http://schemas.openxmlformats.org/officeDocument/2006/relationships/hyperlink" Target="https://www.bing.com/images/search?q=cUSTARD,&amp;view=detailv2&amp;&amp;id=757F5C1EE91B0E4A8A10670CCA8643138A4A7E44&amp;selectedIndex=59&amp;ccid=2rox7bV1&amp;simid=608053622365227876&amp;thid=OIP.Mdaba31edb57556aeb86f827129c8cd3bo0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hyperlink" Target="https://www.bing.com/images/search?q=Cut+Cabbage&amp;FORM=IRIBEP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://www.bing.com/images/search?q=quiche+images&amp;view=detailv2&amp;&amp;id=F2A0336B2F8F87841D68859E1A0AD96F44A1744A&amp;selectedIndex=43&amp;ccid=1dcNmON5&amp;simid=607991834986938644&amp;thid=OIP.Md5d70d98e3796c1440dd02489e043dbco0" TargetMode="External"/><Relationship Id="rId63" Type="http://schemas.openxmlformats.org/officeDocument/2006/relationships/image" Target="media/image36.jpeg"/><Relationship Id="rId68" Type="http://schemas.openxmlformats.org/officeDocument/2006/relationships/image" Target="media/image3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bing.com/images/search?q=jacket+potasto+wedges+images&amp;view=detailv2&amp;&amp;id=1284A929FE46D8FCE8DEDB42B04C1A28D881A004&amp;selectedIndex=17&amp;ccid=OsKM/n2K&amp;simid=608008353427296010&amp;thid=OIP.M3ac28cfe7d8a62f34e2c8e593d88cd15o0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hyperlink" Target="https://www.google.co.uk/imgres?imgurl=https://kathskitchensync.files.wordpress.com/2012/06/lamb-burgers-off-grill.jpg&amp;imgrefurl=https://kathskitchensync.wordpress.com/2012/06/30/greek-lamb-burgers/&amp;docid=2Zsm_mze9W9n1M&amp;tbnid=UfCeKF2-kpkB_M:&amp;vet=1&amp;w=3456&amp;h=2304&amp;bih=985&amp;biw=1920&amp;q=lamb%20burgers%20images&amp;ved=0ahUKEwj-u7OpraPSAhWHBcAKHYuDCH8QMwhzKE8wTw&amp;iact=mrc&amp;uact=8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s://www.bing.com/images/search?q=aPPLE+sATSUMAS+bANANAS&amp;view=detailv2&amp;&amp;id=AC33FF4AE460E093B7862E998888236C94C48CF9&amp;selectedIndex=2&amp;ccid=HVYoqh/Z&amp;simid=608042502702239725&amp;thid=OIP.M1d5628aa1fd96b628073dbbf30e2a034o0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s://www.google.co.uk/imgres?imgurl=https://cdn.pixabay.com/photo/2016/03/10/07/40/carrots-1247964_960_720.jpg&amp;imgrefurl=https://pixabay.com/en/carrots-carrot-diced-diced-carrots-1247964/&amp;docid=VprD0hKbMWK3sM&amp;tbnid=6ic2Z8zhlK6FDM:&amp;vet=1&amp;w=960&amp;h=642&amp;bih=985&amp;biw=1920&amp;q=diced%20caarrotsimages&amp;ved=0ahUKEwiprqjfrKPSAhUlBMAKHZGBC1MQMwg9KBcwFw&amp;iact=mrc&amp;uact=8" TargetMode="External"/><Relationship Id="rId57" Type="http://schemas.openxmlformats.org/officeDocument/2006/relationships/hyperlink" Target="https://www.google.co.uk/imgres?imgurl=http://pad1.whstatic.com/images/thumb/f/f1/Make-Green-Pepper-Stuffed-With-Sweetcorn-Step-1.jpg/aid935614-728px-Make-Green-Pepper-Stuffed-With-Sweetcorn-Step-1.jpg&amp;imgrefurl=http://www.wikihow.com/Make-Green-Pepper-Stuffed-With-Sweetcorn&amp;docid=azmk2xe4YYi40M&amp;tbnid=3MJ46AY8Fwi0HM:&amp;vet=1&amp;w=728&amp;h=485&amp;bih=985&amp;biw=1920&amp;q=sweetcorn%20images&amp;ved=0ahUKEwiG58XC7aPSAhUGC8AKHcUZCpkQMwhPKCswKw&amp;iact=mrc&amp;uact=8" TargetMode="External"/><Relationship Id="rId61" Type="http://schemas.openxmlformats.org/officeDocument/2006/relationships/hyperlink" Target="http://www.bing.com/images/search?q=fruit+crum,ble&amp;view=detailv2&amp;&amp;id=5816D49CA61C92A1E43064DFD874CFD6040B6F22&amp;selectedIndex=1&amp;ccid=XRbAzE45&amp;simid=607997384079377638&amp;thid=OIP.M5d16c0cc4e39b7c338706439a721ba81o0" TargetMode="External"/><Relationship Id="rId10" Type="http://schemas.openxmlformats.org/officeDocument/2006/relationships/hyperlink" Target="http://www.google.co.uk/imgres?imgurl=http://www.giorgiospizza.com/wp-content/themes/dynamik/css/images/slider-img1.jpg&amp;imgrefurl=http://www.giorgiospizza.com/&amp;h=682&amp;w=960&amp;tbnid=3pzoY677KbWwsM:&amp;docid=p_hXUlDU1E51MM&amp;ei=mEroVYrOF6fd7QaFur7oDw&amp;tbm=isch&amp;ved=0CFsQMyg3MDdqFQoTCIr67uH72scCFadu2wodBZ0P_Q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google.co.uk/imgres?imgurl=http://orsimages.unileversolutions.com/ORS_Images/Knorr_en-GB/Knorr_Chicken_Fajitas_Using_Mexican_Flavour_Pot_16_1.1.368_326X580.Jpeg&amp;imgrefurl=http://www.dishmaps.com/chicken-fajitas/1888&amp;docid=1bJpUl861Iw2VM&amp;tbnid=3j3yNDUP-QXhAM:&amp;vet=1&amp;w=580&amp;h=326&amp;bih=985&amp;biw=1920&amp;q=Chicken%20Fajita%20Images&amp;ved=0ahUKEwi9tPSvq6PSAhUFJcAKHYS7BwgQMwhUKC0wLQ&amp;iact=mrc&amp;uact=8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q=whole+wheat+penne&amp;view=detailv2&amp;&amp;id=2018E4078C15CB377902B2787BD723851349FE80&amp;selectedIndex=3&amp;ccid=jM7R8L%2br&amp;simid=608026748771238521&amp;thid=OIP.M8cced1f0bfab7f818d44d46dcf462394o0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www.google.co.uk/imgres?imgurl=https://s-media-cache-ak0.pinimg.com/736x/1b/b7/dd/1bb7ddae3f6176762e7772dbff2571b9.jpg&amp;imgrefurl=https://uk.pinterest.com/explore/sausage-and-mash/&amp;docid=NuNsxpkaSiSIGM&amp;tbnid=oGcUDV_Enj10kM:&amp;vet=1&amp;w=480&amp;h=360&amp;itg=1&amp;bih=985&amp;biw=1920&amp;q=quorn%20sausages%20%26%20onion%20gravy%20images&amp;ved=0ahUKEwiIk8Deq6PSAhVlDMAKHTA_AkEQMwhPKCswKw&amp;iact=mrc&amp;uact=8" TargetMode="External"/><Relationship Id="rId43" Type="http://schemas.openxmlformats.org/officeDocument/2006/relationships/hyperlink" Target="https://www.google.co.uk/imgres?imgurl=http://www.thefullhelping.com/wp-content/uploads/2015/10/Golden-butternut-squash-and-chickpea-curry-8.jpg&amp;imgrefurl=http://www.thefullhelping.com/menu-plan-monday-butternut-squash-and-chickpea-curry-quinoa-and-fennel-salad-delightfully-green-tahini-dressing-and-more/&amp;docid=kKZgPjUCCCzMtM&amp;tbnid=7ZVdirQuIvgnyM:&amp;vet=1&amp;w=600&amp;h=388&amp;bih=985&amp;biw=1920&amp;q=sqash%20%26%20chick%20pea%20curry%20images&amp;ved=0ahUKEwikhurGrKPSAhWkC8AKHX_OAgIQMwhBKBowGg&amp;iact=mrc&amp;uact=8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hyperlink" Target="https://www.bing.com/images/search?q=JACKETR+POATATO&amp;view=detailv2&amp;&amp;id=F2706B4ABB51DC6F6537CCC70D074E07D7010757&amp;selectedIndex=64&amp;ccid=WOi/s6Li&amp;simid=608004560962521628&amp;thid=OIP.M58e8bfb3a2e2f63e919d233f0c08ec4do0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google.co.uk/imgres?imgurl=http://files.kidspot.co.nz/Jen_Cheung_2012/Fruit_and_jelly_cups/jelly.476.jpg&amp;imgrefurl=http://www.kidspot.co.nz/recipes-article%2B3536%2B62%2BFamily-eating%2B8-fun-ways-with-fruit.htm&amp;docid=-j18VTU5a07ZHM&amp;tbnid=TCTKtxcQ_aJtIM:&amp;vet=1&amp;w=476&amp;h=290&amp;bih=985&amp;biw=1920&amp;q=fruit%20Jelly%20images&amp;ved=0ahUKEwiOkuv7rKPSAhWELsAKHV85DUA4ZBAzCBgoFjAW&amp;iact=mrc&amp;uact=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://i1168.photobucket.com/albums/r500/twofatveggies/Recipes/DSCN1664_zps369cf478.jpg&amp;imgrefurl=https://twofatvegetarians.wordpress.com/2014/07/01/mock-meat-tesco-soya-mince-bolognese-sauce/&amp;docid=YthgqIKZwD1B1M&amp;tbnid=-aSOvW0ctPev8M:&amp;vet=1&amp;w=640&amp;h=480&amp;bih=985&amp;biw=1920&amp;q=Quorn%20%26%20Bean%20Bolognese%20Images&amp;ved=0ahUKEwj38rD_qqPSAhUnLcAKHRz-AN0QMwhbKDQwNA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www.google.co.uk/imgres?imgurl=http://cdn.mytaste.org/i?u%3Dhttp://www.theslimmingfoodie.com/wp-content/uploads/2015/07/sausage-rolls-1-e1436981847765.jpg%26w%3D330%26h%3D270%26c%3D1&amp;imgrefurl=http://www.mytaste.co.uk/s/quorn-sausage-rolls.html&amp;docid=I2fSO8Ge63rauM&amp;tbnid=8au9mwobAvBF2M:&amp;w=330&amp;h=270&amp;bih=612&amp;biw=1184&amp;ved=0ahUKEwit9vualbLPAhVROMAKHX-ACB4QMwhTKC8wLw&amp;iact=mrc&amp;uact=8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hyperlink" Target="http://www.bing.com/images/search?q=colesalw+images&amp;view=detailv2&amp;&amp;id=DE1AFC2C5CBFCA8E038BE750B812DC51C61E6FFC&amp;selectedIndex=4&amp;ccid=OUBwyJL2&amp;simid=608048597274263590&amp;thid=OIP.M394070c892f692eec1573e03b0d28283o0" TargetMode="External"/><Relationship Id="rId67" Type="http://schemas.openxmlformats.org/officeDocument/2006/relationships/hyperlink" Target="https://www.bing.com/images/search?view=detailV2&amp;ccid=xIR6fFHK&amp;id=1AE25C72087A13F4E72809FA7ACA7F4C9B82609D&amp;thid=OIP.xIR6fFHKth-e2Tdgc1TkSAHaF9&amp;mediaurl=https://upload.wikimedia.org/wikipedia/commons/thumb/3/31/Jelly-Donut.jpg/1200px-Jelly-Donut.jpg&amp;exph=966&amp;expw=1200&amp;q=doughnuts+images&amp;simid=608012319459115165&amp;selectedIndex=9" TargetMode="External"/><Relationship Id="rId20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41" Type="http://schemas.openxmlformats.org/officeDocument/2006/relationships/hyperlink" Target="https://www.google.co.uk/imgres?imgurl=http://prima.cdnds.net/assets/15/51/980x490/landscape-1433811282-glazed-baked-salmon.jpg&amp;imgrefurl=http://www.prima.co.uk/all-recipes/news/a20440/baked-christmas-ham/&amp;docid=B3Skl7Cl6_D5tM&amp;tbnid=OdD7YlEVz3dd0M:&amp;vet=1&amp;w=980&amp;h=490&amp;bih=985&amp;biw=1920&amp;q=baked%20gammon%20images&amp;ved=0ahUKEwiohN2wrKPSAhUFIcAKHb_VCP4QMwhXKDMwMw&amp;iact=mrc&amp;uact=8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14D7A-BD9E-43CA-9FE3-7D6FDB23D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277FCBAA</Template>
  <TotalTime>22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10</cp:revision>
  <cp:lastPrinted>2015-05-14T13:05:00Z</cp:lastPrinted>
  <dcterms:created xsi:type="dcterms:W3CDTF">2019-01-17T10:00:00Z</dcterms:created>
  <dcterms:modified xsi:type="dcterms:W3CDTF">2020-01-14T12:21:00Z</dcterms:modified>
</cp:coreProperties>
</file>