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3F8" w:rsidRDefault="009674B1">
      <w:r>
        <w:rPr>
          <w:noProof/>
          <w:lang w:eastAsia="en-GB"/>
        </w:rPr>
        <w:drawing>
          <wp:inline distT="0" distB="0" distL="0" distR="0" wp14:anchorId="130F45BD" wp14:editId="0617E7C0">
            <wp:extent cx="5743575" cy="832369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418" t="13698" r="40704" b="14700"/>
                    <a:stretch/>
                  </pic:blipFill>
                  <pic:spPr bwMode="auto">
                    <a:xfrm>
                      <a:off x="0" y="0"/>
                      <a:ext cx="5754056" cy="833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B1" w:rsidRDefault="009674B1"/>
    <w:p w:rsidR="009674B1" w:rsidRDefault="009674B1">
      <w:r>
        <w:rPr>
          <w:noProof/>
          <w:lang w:eastAsia="en-GB"/>
        </w:rPr>
        <w:lastRenderedPageBreak/>
        <w:drawing>
          <wp:inline distT="0" distB="0" distL="0" distR="0" wp14:anchorId="4D508B5C" wp14:editId="723AE0F9">
            <wp:extent cx="5838825" cy="8410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301" t="13518" r="57516" b="14610"/>
                    <a:stretch/>
                  </pic:blipFill>
                  <pic:spPr bwMode="auto">
                    <a:xfrm>
                      <a:off x="0" y="0"/>
                      <a:ext cx="5846667" cy="8421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B1" w:rsidRDefault="009674B1"/>
    <w:p w:rsidR="009674B1" w:rsidRDefault="009674B1">
      <w:r>
        <w:rPr>
          <w:noProof/>
          <w:lang w:eastAsia="en-GB"/>
        </w:rPr>
        <w:lastRenderedPageBreak/>
        <w:drawing>
          <wp:inline distT="0" distB="0" distL="0" distR="0" wp14:anchorId="40808EE0" wp14:editId="6BD3AD7D">
            <wp:extent cx="5628640" cy="8296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5489" t="13671" r="24005" b="14382"/>
                    <a:stretch/>
                  </pic:blipFill>
                  <pic:spPr bwMode="auto">
                    <a:xfrm>
                      <a:off x="0" y="0"/>
                      <a:ext cx="5639276" cy="8311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B1" w:rsidRDefault="009674B1"/>
    <w:p w:rsidR="009674B1" w:rsidRDefault="009674B1">
      <w:r>
        <w:rPr>
          <w:noProof/>
          <w:lang w:eastAsia="en-GB"/>
        </w:rPr>
        <w:lastRenderedPageBreak/>
        <w:drawing>
          <wp:inline distT="0" distB="0" distL="0" distR="0" wp14:anchorId="777B5B9A" wp14:editId="30FCBE33">
            <wp:extent cx="5746422" cy="837247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633" t="13562" r="57456" b="14376"/>
                    <a:stretch/>
                  </pic:blipFill>
                  <pic:spPr bwMode="auto">
                    <a:xfrm>
                      <a:off x="0" y="0"/>
                      <a:ext cx="5764727" cy="839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B1" w:rsidRDefault="009674B1"/>
    <w:p w:rsidR="009674B1" w:rsidRDefault="009674B1">
      <w:r>
        <w:rPr>
          <w:noProof/>
          <w:lang w:eastAsia="en-GB"/>
        </w:rPr>
        <w:lastRenderedPageBreak/>
        <w:drawing>
          <wp:inline distT="0" distB="0" distL="0" distR="0" wp14:anchorId="002E7B3F" wp14:editId="6F0736E1">
            <wp:extent cx="5562600" cy="81183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5369" t="13827" r="23886" b="14377"/>
                    <a:stretch/>
                  </pic:blipFill>
                  <pic:spPr bwMode="auto">
                    <a:xfrm>
                      <a:off x="0" y="0"/>
                      <a:ext cx="5566970" cy="8124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B1" w:rsidRDefault="009674B1"/>
    <w:p w:rsidR="009674B1" w:rsidRDefault="009674B1"/>
    <w:p w:rsidR="009674B1" w:rsidRDefault="009674B1">
      <w:r>
        <w:rPr>
          <w:noProof/>
          <w:lang w:eastAsia="en-GB"/>
        </w:rPr>
        <w:lastRenderedPageBreak/>
        <w:drawing>
          <wp:inline distT="0" distB="0" distL="0" distR="0" wp14:anchorId="724BAA0D" wp14:editId="0E3F4ABB">
            <wp:extent cx="5602316" cy="81248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470" t="13646" r="57674" b="14751"/>
                    <a:stretch/>
                  </pic:blipFill>
                  <pic:spPr bwMode="auto">
                    <a:xfrm>
                      <a:off x="0" y="0"/>
                      <a:ext cx="5618841" cy="8148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B1" w:rsidRDefault="009674B1"/>
    <w:p w:rsidR="009674B1" w:rsidRDefault="009674B1"/>
    <w:p w:rsidR="009674B1" w:rsidRDefault="009674B1"/>
    <w:p w:rsidR="009674B1" w:rsidRDefault="009674B1">
      <w:r>
        <w:rPr>
          <w:noProof/>
          <w:lang w:eastAsia="en-GB"/>
        </w:rPr>
        <w:drawing>
          <wp:inline distT="0" distB="0" distL="0" distR="0" wp14:anchorId="29A15A76" wp14:editId="5B3C9FB7">
            <wp:extent cx="5305425" cy="7827676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5535" t="13562" r="24053" b="14643"/>
                    <a:stretch/>
                  </pic:blipFill>
                  <pic:spPr bwMode="auto">
                    <a:xfrm>
                      <a:off x="0" y="0"/>
                      <a:ext cx="5312281" cy="7837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B1" w:rsidRDefault="009674B1"/>
    <w:p w:rsidR="009674B1" w:rsidRDefault="009674B1"/>
    <w:p w:rsidR="009674B1" w:rsidRDefault="009674B1">
      <w:r>
        <w:rPr>
          <w:noProof/>
          <w:lang w:eastAsia="en-GB"/>
        </w:rPr>
        <w:lastRenderedPageBreak/>
        <w:drawing>
          <wp:inline distT="0" distB="0" distL="0" distR="0" wp14:anchorId="2589F62B" wp14:editId="67D61998">
            <wp:extent cx="5657850" cy="8185826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301" t="13295" r="57456" b="14377"/>
                    <a:stretch/>
                  </pic:blipFill>
                  <pic:spPr bwMode="auto">
                    <a:xfrm>
                      <a:off x="0" y="0"/>
                      <a:ext cx="5667577" cy="8199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B1" w:rsidRDefault="009674B1"/>
    <w:p w:rsidR="009674B1" w:rsidRDefault="009674B1"/>
    <w:p w:rsidR="009674B1" w:rsidRDefault="009674B1">
      <w:r>
        <w:rPr>
          <w:noProof/>
          <w:lang w:eastAsia="en-GB"/>
        </w:rPr>
        <w:lastRenderedPageBreak/>
        <w:drawing>
          <wp:inline distT="0" distB="0" distL="0" distR="0" wp14:anchorId="20E0F021" wp14:editId="30A8A181">
            <wp:extent cx="5495925" cy="7935293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203" t="13827" r="23720" b="14377"/>
                    <a:stretch/>
                  </pic:blipFill>
                  <pic:spPr bwMode="auto">
                    <a:xfrm>
                      <a:off x="0" y="0"/>
                      <a:ext cx="5502291" cy="794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B1" w:rsidRDefault="009674B1"/>
    <w:p w:rsidR="009674B1" w:rsidRDefault="009674B1"/>
    <w:p w:rsidR="009674B1" w:rsidRDefault="009674B1"/>
    <w:p w:rsidR="009674B1" w:rsidRDefault="009674B1">
      <w:r>
        <w:rPr>
          <w:noProof/>
          <w:lang w:eastAsia="en-GB"/>
        </w:rPr>
        <w:lastRenderedPageBreak/>
        <w:drawing>
          <wp:inline distT="0" distB="0" distL="0" distR="0" wp14:anchorId="181F0E5C" wp14:editId="690EED30">
            <wp:extent cx="5595140" cy="804862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467" t="14093" r="57456" b="14376"/>
                    <a:stretch/>
                  </pic:blipFill>
                  <pic:spPr bwMode="auto">
                    <a:xfrm>
                      <a:off x="0" y="0"/>
                      <a:ext cx="5607837" cy="806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B1" w:rsidRDefault="009674B1"/>
    <w:p w:rsidR="009674B1" w:rsidRDefault="009674B1"/>
    <w:p w:rsidR="009674B1" w:rsidRDefault="009674B1">
      <w:r>
        <w:rPr>
          <w:noProof/>
          <w:lang w:eastAsia="en-GB"/>
        </w:rPr>
        <w:lastRenderedPageBreak/>
        <w:drawing>
          <wp:inline distT="0" distB="0" distL="0" distR="0" wp14:anchorId="1C28492C" wp14:editId="4E83A9BD">
            <wp:extent cx="5638707" cy="831532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369" t="13561" r="24053" b="14287"/>
                    <a:stretch/>
                  </pic:blipFill>
                  <pic:spPr bwMode="auto">
                    <a:xfrm>
                      <a:off x="0" y="0"/>
                      <a:ext cx="5645349" cy="832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B1" w:rsidRDefault="009674B1"/>
    <w:p w:rsidR="009674B1" w:rsidRDefault="009674B1">
      <w:r>
        <w:rPr>
          <w:noProof/>
          <w:lang w:eastAsia="en-GB"/>
        </w:rPr>
        <w:lastRenderedPageBreak/>
        <w:drawing>
          <wp:inline distT="0" distB="0" distL="0" distR="0" wp14:anchorId="64A35253" wp14:editId="68DFA323">
            <wp:extent cx="5781675" cy="8344535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301" t="13562" r="57495" b="14377"/>
                    <a:stretch/>
                  </pic:blipFill>
                  <pic:spPr bwMode="auto">
                    <a:xfrm>
                      <a:off x="0" y="0"/>
                      <a:ext cx="5795593" cy="836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B1" w:rsidRDefault="009674B1"/>
    <w:p w:rsidR="009674B1" w:rsidRDefault="009674B1">
      <w:r>
        <w:rPr>
          <w:noProof/>
          <w:lang w:eastAsia="en-GB"/>
        </w:rPr>
        <w:lastRenderedPageBreak/>
        <w:drawing>
          <wp:inline distT="0" distB="0" distL="0" distR="0" wp14:anchorId="665E9983" wp14:editId="5CAD34DD">
            <wp:extent cx="5638800" cy="815503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5203" t="14093" r="23886" b="14376"/>
                    <a:stretch/>
                  </pic:blipFill>
                  <pic:spPr bwMode="auto">
                    <a:xfrm>
                      <a:off x="0" y="0"/>
                      <a:ext cx="5645926" cy="816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B1" w:rsidRDefault="009674B1"/>
    <w:p w:rsidR="009674B1" w:rsidRDefault="009674B1"/>
    <w:p w:rsidR="009674B1" w:rsidRDefault="009674B1"/>
    <w:p w:rsidR="009674B1" w:rsidRDefault="009674B1">
      <w:r>
        <w:rPr>
          <w:noProof/>
          <w:lang w:eastAsia="en-GB"/>
        </w:rPr>
        <w:drawing>
          <wp:inline distT="0" distB="0" distL="0" distR="0" wp14:anchorId="45E0D9CF" wp14:editId="53451313">
            <wp:extent cx="5391150" cy="7881627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467" t="14093" r="57955" b="14376"/>
                    <a:stretch/>
                  </pic:blipFill>
                  <pic:spPr bwMode="auto">
                    <a:xfrm>
                      <a:off x="0" y="0"/>
                      <a:ext cx="5398694" cy="789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B1" w:rsidRDefault="009674B1"/>
    <w:p w:rsidR="009674B1" w:rsidRDefault="009674B1"/>
    <w:p w:rsidR="009674B1" w:rsidRDefault="009674B1">
      <w:r>
        <w:rPr>
          <w:noProof/>
          <w:lang w:eastAsia="en-GB"/>
        </w:rPr>
        <w:lastRenderedPageBreak/>
        <w:drawing>
          <wp:inline distT="0" distB="0" distL="0" distR="0" wp14:anchorId="5F87A3F2" wp14:editId="7642FD8B">
            <wp:extent cx="5505029" cy="7835265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5048" t="13853" r="23642" b="14842"/>
                    <a:stretch/>
                  </pic:blipFill>
                  <pic:spPr bwMode="auto">
                    <a:xfrm>
                      <a:off x="0" y="0"/>
                      <a:ext cx="5513979" cy="7848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B1" w:rsidRDefault="009674B1"/>
    <w:p w:rsidR="009674B1" w:rsidRDefault="009674B1"/>
    <w:p w:rsidR="009674B1" w:rsidRDefault="009674B1"/>
    <w:p w:rsidR="009674B1" w:rsidRDefault="009674B1">
      <w:r>
        <w:rPr>
          <w:noProof/>
          <w:lang w:eastAsia="en-GB"/>
        </w:rPr>
        <w:lastRenderedPageBreak/>
        <w:drawing>
          <wp:inline distT="0" distB="0" distL="0" distR="0" wp14:anchorId="4F2E55E2" wp14:editId="2283AF50">
            <wp:extent cx="5410200" cy="7905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633" t="14093" r="57774" b="14376"/>
                    <a:stretch/>
                  </pic:blipFill>
                  <pic:spPr bwMode="auto">
                    <a:xfrm>
                      <a:off x="0" y="0"/>
                      <a:ext cx="5419705" cy="7919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B1" w:rsidRDefault="009674B1"/>
    <w:p w:rsidR="009674B1" w:rsidRDefault="009674B1"/>
    <w:p w:rsidR="009674B1" w:rsidRDefault="009674B1"/>
    <w:p w:rsidR="009674B1" w:rsidRDefault="009674B1">
      <w:r>
        <w:rPr>
          <w:noProof/>
          <w:lang w:eastAsia="en-GB"/>
        </w:rPr>
        <w:lastRenderedPageBreak/>
        <w:drawing>
          <wp:inline distT="0" distB="0" distL="0" distR="0" wp14:anchorId="4824F12F" wp14:editId="5F1C4395">
            <wp:extent cx="5486400" cy="7993627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5203" t="13827" r="23886" b="14111"/>
                    <a:stretch/>
                  </pic:blipFill>
                  <pic:spPr bwMode="auto">
                    <a:xfrm>
                      <a:off x="0" y="0"/>
                      <a:ext cx="5496519" cy="800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B1" w:rsidRDefault="009674B1"/>
    <w:p w:rsidR="009674B1" w:rsidRDefault="009674B1"/>
    <w:p w:rsidR="009674B1" w:rsidRDefault="009674B1"/>
    <w:p w:rsidR="009674B1" w:rsidRDefault="009674B1">
      <w:r>
        <w:rPr>
          <w:noProof/>
          <w:lang w:eastAsia="en-GB"/>
        </w:rPr>
        <w:lastRenderedPageBreak/>
        <w:drawing>
          <wp:inline distT="0" distB="0" distL="0" distR="0" wp14:anchorId="73F90E10" wp14:editId="1EA797A7">
            <wp:extent cx="5654981" cy="8048625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135" t="13827" r="57456" b="14643"/>
                    <a:stretch/>
                  </pic:blipFill>
                  <pic:spPr bwMode="auto">
                    <a:xfrm>
                      <a:off x="0" y="0"/>
                      <a:ext cx="5661330" cy="8057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B1" w:rsidRDefault="009674B1"/>
    <w:p w:rsidR="009674B1" w:rsidRDefault="009674B1"/>
    <w:p w:rsidR="009674B1" w:rsidRDefault="009674B1">
      <w:r>
        <w:rPr>
          <w:noProof/>
          <w:lang w:eastAsia="en-GB"/>
        </w:rPr>
        <w:lastRenderedPageBreak/>
        <w:drawing>
          <wp:inline distT="0" distB="0" distL="0" distR="0" wp14:anchorId="3457E9C9" wp14:editId="19B3D961">
            <wp:extent cx="5610225" cy="8148955"/>
            <wp:effectExtent l="0" t="0" r="952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5369" t="14093" r="23969" b="14643"/>
                    <a:stretch/>
                  </pic:blipFill>
                  <pic:spPr bwMode="auto">
                    <a:xfrm>
                      <a:off x="0" y="0"/>
                      <a:ext cx="5615159" cy="8156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B1" w:rsidRDefault="009674B1"/>
    <w:p w:rsidR="009674B1" w:rsidRDefault="009674B1"/>
    <w:p w:rsidR="009674B1" w:rsidRDefault="009674B1">
      <w:r>
        <w:rPr>
          <w:noProof/>
          <w:lang w:eastAsia="en-GB"/>
        </w:rPr>
        <w:lastRenderedPageBreak/>
        <w:drawing>
          <wp:inline distT="0" distB="0" distL="0" distR="0" wp14:anchorId="1709A960" wp14:editId="386D5F58">
            <wp:extent cx="5695950" cy="826831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467" t="13827" r="57622" b="14377"/>
                    <a:stretch/>
                  </pic:blipFill>
                  <pic:spPr bwMode="auto">
                    <a:xfrm>
                      <a:off x="0" y="0"/>
                      <a:ext cx="5704073" cy="828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B1" w:rsidRDefault="009674B1"/>
    <w:p w:rsidR="009674B1" w:rsidRDefault="009674B1"/>
    <w:p w:rsidR="009674B1" w:rsidRDefault="009674B1">
      <w:r>
        <w:rPr>
          <w:noProof/>
          <w:lang w:eastAsia="en-GB"/>
        </w:rPr>
        <w:lastRenderedPageBreak/>
        <w:drawing>
          <wp:inline distT="0" distB="0" distL="0" distR="0" wp14:anchorId="13B5457D" wp14:editId="43EE0CB2">
            <wp:extent cx="5996770" cy="8734425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5369" t="13827" r="24053" b="14909"/>
                    <a:stretch/>
                  </pic:blipFill>
                  <pic:spPr bwMode="auto">
                    <a:xfrm>
                      <a:off x="0" y="0"/>
                      <a:ext cx="6002514" cy="874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74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4B1"/>
    <w:rsid w:val="00695DA9"/>
    <w:rsid w:val="008203F8"/>
    <w:rsid w:val="0096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25876"/>
  <w15:chartTrackingRefBased/>
  <w15:docId w15:val="{EB1C3551-6517-4D89-AB32-1B21509D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B5DC9DD9</Template>
  <TotalTime>13</TotalTime>
  <Pages>21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LEMAR</dc:creator>
  <cp:keywords/>
  <dc:description/>
  <cp:lastModifiedBy>M LEMAR</cp:lastModifiedBy>
  <cp:revision>1</cp:revision>
  <dcterms:created xsi:type="dcterms:W3CDTF">2020-03-16T12:33:00Z</dcterms:created>
  <dcterms:modified xsi:type="dcterms:W3CDTF">2020-03-16T12:46:00Z</dcterms:modified>
</cp:coreProperties>
</file>