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02D" w:rsidRDefault="00D0702D" w:rsidP="00BF7411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 wp14:anchorId="56145549" wp14:editId="6518C7AE">
            <wp:simplePos x="0" y="0"/>
            <wp:positionH relativeFrom="column">
              <wp:posOffset>5391150</wp:posOffset>
            </wp:positionH>
            <wp:positionV relativeFrom="paragraph">
              <wp:posOffset>48895</wp:posOffset>
            </wp:positionV>
            <wp:extent cx="1703070" cy="1195070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164"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010AE10D" wp14:editId="1968514B">
            <wp:extent cx="2425700" cy="1244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88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0CE9" w:rsidRPr="003F6E24">
        <w:rPr>
          <w:noProof/>
        </w:rPr>
        <w:drawing>
          <wp:inline distT="0" distB="0" distL="0" distR="0" wp14:anchorId="1C2ED3DF" wp14:editId="4B82C94F">
            <wp:extent cx="2362200" cy="1190625"/>
            <wp:effectExtent l="0" t="0" r="0" b="9525"/>
            <wp:docPr id="74" name="Picture 74" descr="N:\Menus and Recipes\The Beacon\Sep 16 to Apr 17\Menus\Eatwell 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enus and Recipes\The Beacon\Sep 16 to Apr 17\Menus\Eatwell Pla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411" w:rsidRPr="00BF7411" w:rsidRDefault="00BF7411" w:rsidP="00BF7411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  <w:t>WEEK 1 – MAIN SCHOOL</w:t>
      </w:r>
    </w:p>
    <w:p w:rsidR="00BF7411" w:rsidRPr="00BF7411" w:rsidRDefault="00BF7411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42"/>
      </w:tblGrid>
      <w:tr w:rsidR="00D0702D" w:rsidRPr="00BF7411" w:rsidTr="000E0CE9">
        <w:tc>
          <w:tcPr>
            <w:tcW w:w="14142" w:type="dxa"/>
          </w:tcPr>
          <w:p w:rsidR="00D0702D" w:rsidRPr="000E0CE9" w:rsidRDefault="00D0702D" w:rsidP="00A81B7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Mon</w:t>
            </w:r>
            <w:r w:rsidR="005F1C75" w:rsidRPr="000E0CE9">
              <w:rPr>
                <w:rFonts w:ascii="Times New Roman" w:hAnsi="Times New Roman"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</w:t>
            </w:r>
          </w:p>
        </w:tc>
      </w:tr>
      <w:tr w:rsidR="00D0702D" w:rsidRPr="00A81B72" w:rsidTr="000E0CE9">
        <w:tc>
          <w:tcPr>
            <w:tcW w:w="14142" w:type="dxa"/>
          </w:tcPr>
          <w:p w:rsidR="00E16961" w:rsidRPr="000E0CE9" w:rsidRDefault="00E16961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noProof/>
                <w:color w:val="0000FF"/>
                <w:sz w:val="28"/>
                <w:szCs w:val="28"/>
              </w:rPr>
              <w:drawing>
                <wp:inline distT="0" distB="0" distL="0" distR="0" wp14:anchorId="4E33057C" wp14:editId="4FC2E3F5">
                  <wp:extent cx="2466975" cy="1028700"/>
                  <wp:effectExtent l="0" t="0" r="9525" b="0"/>
                  <wp:docPr id="1" name="Picture 1" descr="Image result for beef taco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eef taco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Beef Tortilla/Taco</w:t>
            </w:r>
            <w:r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1"/>
            </w:r>
          </w:p>
          <w:p w:rsidR="00E16961" w:rsidRPr="000E0CE9" w:rsidRDefault="007B6B7D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F9B3804" wp14:editId="00C0DDCE">
                  <wp:extent cx="1676400" cy="1000125"/>
                  <wp:effectExtent l="0" t="0" r="0" b="9525"/>
                  <wp:docPr id="40" name="Picture 40" descr="Image result for cheese &amp; onion Pasty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heese &amp; onion Pasty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</w:t>
            </w:r>
            <w:r w:rsidR="007B6B7D" w:rsidRPr="007B6B7D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Cheese &amp; Onion Pasty</w:t>
            </w:r>
            <w:r w:rsidR="007B6B7D" w:rsidRPr="007B6B7D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:vertAlign w:val="superscript"/>
                <w14:ligatures w14:val="none"/>
                <w14:cntxtAlts w14:val="0"/>
              </w:rPr>
              <w:footnoteReference w:id="2"/>
            </w:r>
          </w:p>
          <w:p w:rsidR="00F136BE" w:rsidRPr="000E0CE9" w:rsidRDefault="007B6B7D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color w:val="001BA0"/>
                <w:sz w:val="28"/>
                <w:szCs w:val="28"/>
              </w:rPr>
              <w:drawing>
                <wp:inline distT="0" distB="0" distL="0" distR="0" wp14:anchorId="16C30D6E" wp14:editId="53E705A8">
                  <wp:extent cx="1943100" cy="962025"/>
                  <wp:effectExtent l="0" t="0" r="0" b="9525"/>
                  <wp:docPr id="7" name="Picture 7" descr="http://tse1.mm.bing.net/th?&amp;id=OIP.M3ac28cfe7d8a62f34e2c8e593d88cd15o0&amp;w=297&amp;h=196&amp;c=0&amp;pid=1.9&amp;rs=0&amp;p=0&amp;r=0">
                    <a:hlinkClick xmlns:a="http://schemas.openxmlformats.org/drawingml/2006/main" r:id="rId14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se1.mm.bing.net/th?&amp;id=OIP.M3ac28cfe7d8a62f34e2c8e593d88cd15o0&amp;w=297&amp;h=196&amp;c=0&amp;pid=1.9&amp;rs=0&amp;p=0&amp;r=0">
                            <a:hlinkClick r:id="rId14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Potato</w:t>
            </w:r>
            <w:r w:rsidR="0006509C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Wedges</w:t>
            </w:r>
          </w:p>
          <w:p w:rsidR="00E16961" w:rsidRPr="000E0CE9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noProof/>
                <w:color w:val="0000FF"/>
                <w:sz w:val="28"/>
                <w:szCs w:val="28"/>
              </w:rPr>
              <w:drawing>
                <wp:inline distT="0" distB="0" distL="0" distR="0" wp14:anchorId="0F78E1A9" wp14:editId="25F149C0">
                  <wp:extent cx="1533525" cy="676275"/>
                  <wp:effectExtent l="0" t="0" r="9525" b="9525"/>
                  <wp:docPr id="13" name="Picture 13" descr="Image result for sweetcorn images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weetcorn images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&amp;</w:t>
            </w:r>
            <w:r w:rsidRPr="000E0CE9">
              <w:rPr>
                <w:rFonts w:ascii="Arial" w:hAnsi="Arial" w:cs="Arial"/>
                <w:noProof/>
                <w:color w:val="0000FF"/>
                <w:sz w:val="28"/>
                <w:szCs w:val="28"/>
              </w:rPr>
              <w:drawing>
                <wp:inline distT="0" distB="0" distL="0" distR="0" wp14:anchorId="49992E77" wp14:editId="446E1C9B">
                  <wp:extent cx="1828800" cy="742950"/>
                  <wp:effectExtent l="0" t="0" r="0" b="0"/>
                  <wp:docPr id="16" name="Picture 16" descr="Image result for garden peas images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garden peas images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Sweetcorn</w:t>
            </w:r>
            <w:r w:rsidR="00547FC0"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&amp; </w:t>
            </w: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Garden Peas</w:t>
            </w:r>
          </w:p>
          <w:p w:rsidR="00547FC0" w:rsidRPr="000E0CE9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</w:p>
          <w:p w:rsidR="00F136BE" w:rsidRPr="000E0CE9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4AE9F"/>
              </w:rPr>
              <w:drawing>
                <wp:inline distT="0" distB="0" distL="0" distR="0" wp14:anchorId="5F119BE2" wp14:editId="41960FDB">
                  <wp:extent cx="1514475" cy="647700"/>
                  <wp:effectExtent l="0" t="0" r="9525" b="0"/>
                  <wp:docPr id="24" name="Picture 24" descr="Image result for lettuce , toMATO, CUCUMBER">
                    <a:hlinkClick xmlns:a="http://schemas.openxmlformats.org/drawingml/2006/main" r:id="rId2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ettuce , toMATO, CUCUMBER">
                            <a:hlinkClick r:id="rId2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Salad Tray</w:t>
            </w:r>
          </w:p>
          <w:p w:rsidR="00547FC0" w:rsidRPr="000E0CE9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0A3EE6F" wp14:editId="0BFF0D5E">
                  <wp:extent cx="1304925" cy="495300"/>
                  <wp:effectExtent l="0" t="0" r="9525" b="0"/>
                  <wp:docPr id="30" name="Picture 30" descr="Image result for B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FC0" w:rsidRPr="000E0CE9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Bread</w:t>
            </w:r>
            <w:r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3"/>
            </w:r>
          </w:p>
          <w:p w:rsidR="00F136BE" w:rsidRPr="000E0CE9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noProof/>
                <w:color w:val="0000FF"/>
                <w:sz w:val="28"/>
                <w:szCs w:val="28"/>
              </w:rPr>
              <w:drawing>
                <wp:inline distT="0" distB="0" distL="0" distR="0" wp14:anchorId="0CCA0A12" wp14:editId="0E64AAB7">
                  <wp:extent cx="857250" cy="1209675"/>
                  <wp:effectExtent l="0" t="0" r="0" b="9525"/>
                  <wp:docPr id="19" name="Picture 19" descr="Image result for jam &amp; coconut sponge images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jam &amp; coconut sponge images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&amp;</w:t>
            </w:r>
            <w:r w:rsidRPr="000E0CE9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2A1A9"/>
              </w:rPr>
              <w:drawing>
                <wp:inline distT="0" distB="0" distL="0" distR="0" wp14:anchorId="25A6D9E3" wp14:editId="0D018D8B">
                  <wp:extent cx="1133475" cy="1276350"/>
                  <wp:effectExtent l="0" t="0" r="9525" b="0"/>
                  <wp:docPr id="54" name="Picture 54" descr="Image result for cUSTARD,">
                    <a:hlinkClick xmlns:a="http://schemas.openxmlformats.org/drawingml/2006/main" r:id="rId25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USTARD,">
                            <a:hlinkClick r:id="rId25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D00517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Gluten Free</w:t>
            </w:r>
            <w:r w:rsidR="00F136BE"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Jam &amp; Coconut Sponge</w:t>
            </w:r>
            <w:r w:rsidR="00F136BE"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4"/>
            </w:r>
            <w:r w:rsidR="00F136BE"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with Custard</w:t>
            </w:r>
            <w:r w:rsidR="00F136BE"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5"/>
            </w:r>
          </w:p>
          <w:p w:rsidR="00547FC0" w:rsidRPr="000E0CE9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692F574" wp14:editId="2EDF4380">
                  <wp:extent cx="1933575" cy="914400"/>
                  <wp:effectExtent l="0" t="0" r="9525" b="0"/>
                  <wp:docPr id="52" name="Picture 52" descr="Image result for yEO vALLEY yOGH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yEO vALLEY yOGH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Yoghurt</w:t>
            </w:r>
            <w:r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6"/>
            </w:r>
          </w:p>
          <w:p w:rsidR="00547FC0" w:rsidRPr="000E0CE9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noProof/>
                <w:color w:val="0000FF"/>
                <w:sz w:val="28"/>
                <w:szCs w:val="28"/>
              </w:rPr>
              <w:drawing>
                <wp:inline distT="0" distB="0" distL="0" distR="0" wp14:anchorId="48E5674E" wp14:editId="23B8FEB1">
                  <wp:extent cx="1628775" cy="933450"/>
                  <wp:effectExtent l="0" t="0" r="9525" b="0"/>
                  <wp:docPr id="53" name="Picture 53" descr="Image result for fresh fruit images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sh fruit images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02D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Fresh Fruit</w:t>
            </w:r>
          </w:p>
        </w:tc>
      </w:tr>
    </w:tbl>
    <w:p w:rsidR="00D0702D" w:rsidRPr="00D0702D" w:rsidRDefault="00D0702D" w:rsidP="00B63164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  <w:r w:rsidRPr="00D0702D"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  <w:t>ALLERGEN INFORMATION</w:t>
      </w:r>
    </w:p>
    <w:p w:rsidR="000E0CE9" w:rsidRDefault="000E0CE9" w:rsidP="00B63164">
      <w:pPr>
        <w:spacing w:after="0" w:line="240" w:lineRule="auto"/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:rsidR="00CD1C44" w:rsidRDefault="000E0CE9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5408" behindDoc="0" locked="0" layoutInCell="1" allowOverlap="1" wp14:anchorId="52036C1C" wp14:editId="6857468C">
            <wp:simplePos x="0" y="0"/>
            <wp:positionH relativeFrom="column">
              <wp:posOffset>5575300</wp:posOffset>
            </wp:positionH>
            <wp:positionV relativeFrom="paragraph">
              <wp:posOffset>225425</wp:posOffset>
            </wp:positionV>
            <wp:extent cx="1703070" cy="1195070"/>
            <wp:effectExtent l="0" t="0" r="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C44"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5729AAD5" wp14:editId="748B9E38">
            <wp:extent cx="2425700" cy="1244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88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2D66" w:rsidRPr="00C02D6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Pr="003F6E24">
        <w:rPr>
          <w:noProof/>
        </w:rPr>
        <w:drawing>
          <wp:inline distT="0" distB="0" distL="0" distR="0" wp14:anchorId="1C2ED3DF" wp14:editId="4B82C94F">
            <wp:extent cx="2362200" cy="1190625"/>
            <wp:effectExtent l="0" t="0" r="0" b="9525"/>
            <wp:docPr id="75" name="Picture 75" descr="N:\Menus and Recipes\The Beacon\Sep 16 to Apr 17\Menus\Eatwell 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enus and Recipes\The Beacon\Sep 16 to Apr 17\Menus\Eatwell Pla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C44" w:rsidRDefault="00CD1C44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42"/>
      </w:tblGrid>
      <w:tr w:rsidR="00D0702D" w:rsidRPr="00BF7411" w:rsidTr="000E0CE9">
        <w:tc>
          <w:tcPr>
            <w:tcW w:w="14142" w:type="dxa"/>
          </w:tcPr>
          <w:p w:rsidR="00D0702D" w:rsidRPr="00D0702D" w:rsidRDefault="00D0702D" w:rsidP="00A81B7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D0702D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>Tue</w:t>
            </w:r>
            <w:r w:rsidR="005F1C75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 xml:space="preserve"> </w:t>
            </w:r>
          </w:p>
        </w:tc>
      </w:tr>
      <w:tr w:rsidR="00D0702D" w:rsidRPr="00125E99" w:rsidTr="000E0CE9">
        <w:tc>
          <w:tcPr>
            <w:tcW w:w="14142" w:type="dxa"/>
          </w:tcPr>
          <w:p w:rsidR="00547FC0" w:rsidRDefault="007B6B7D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FFFFFF"/>
              </w:rPr>
              <w:drawing>
                <wp:inline distT="0" distB="0" distL="0" distR="0" wp14:anchorId="6C69AB5D" wp14:editId="2CE0088C">
                  <wp:extent cx="1743075" cy="1181100"/>
                  <wp:effectExtent l="0" t="0" r="9525" b="0"/>
                  <wp:docPr id="2" name="Picture 2" descr="Image result for healthy eating sweet  and sour chicken images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healthy eating sweet  and sour chicken images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B7D" w:rsidRDefault="009A1B2B" w:rsidP="007B6B7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Chinese</w:t>
            </w:r>
            <w:r w:rsidR="007B6B7D" w:rsidRPr="007B6B7D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Chicken </w:t>
            </w:r>
            <w:r w:rsidR="007B6B7D" w:rsidRPr="007B6B7D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:vertAlign w:val="superscript"/>
                <w14:ligatures w14:val="none"/>
                <w14:cntxtAlts w14:val="0"/>
              </w:rPr>
              <w:footnoteReference w:id="7"/>
            </w:r>
          </w:p>
          <w:p w:rsidR="00890FBF" w:rsidRPr="007B6B7D" w:rsidRDefault="00890FBF" w:rsidP="007B6B7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1BA0"/>
              </w:rPr>
              <w:drawing>
                <wp:inline distT="0" distB="0" distL="0" distR="0" wp14:anchorId="33C6F323" wp14:editId="69DFD4A0">
                  <wp:extent cx="1847850" cy="1057275"/>
                  <wp:effectExtent l="0" t="0" r="0" b="9525"/>
                  <wp:docPr id="5" name="Picture 5" descr="Image result for vegetable lasagna images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vegetable lasagna images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Vegetarian </w:t>
            </w:r>
            <w:r w:rsidR="00890FBF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Lasagne</w:t>
            </w:r>
            <w:r w:rsidR="00890FBF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8"/>
            </w:r>
          </w:p>
          <w:p w:rsidR="00F136BE" w:rsidRPr="00F136BE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6EFB50FC" wp14:editId="3A5ECAA6">
                  <wp:extent cx="1314450" cy="742950"/>
                  <wp:effectExtent l="0" t="0" r="0" b="0"/>
                  <wp:docPr id="26" name="Picture 26" descr="Image result for Boiled Rice images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Boiled Rice images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Steamed Rice</w:t>
            </w:r>
          </w:p>
          <w:p w:rsidR="00547FC0" w:rsidRPr="00F136BE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168043BC" wp14:editId="51B343E2">
                  <wp:extent cx="1714500" cy="828675"/>
                  <wp:effectExtent l="0" t="0" r="0" b="9525"/>
                  <wp:docPr id="27" name="Picture 27" descr="Image result for green beans# images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reen beans# images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&amp;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37DA13FE" wp14:editId="159AA990">
                  <wp:extent cx="1743075" cy="895350"/>
                  <wp:effectExtent l="0" t="0" r="9525" b="0"/>
                  <wp:docPr id="28" name="Picture 28" descr="Image result for baton carrots images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ton carrots images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Green Beans</w:t>
            </w:r>
            <w:r w:rsidR="00547FC0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&amp; </w:t>
            </w: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Baton Carrot</w:t>
            </w:r>
          </w:p>
          <w:p w:rsidR="00F136BE" w:rsidRPr="00F136BE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4AE9F"/>
              </w:rPr>
              <w:drawing>
                <wp:inline distT="0" distB="0" distL="0" distR="0" wp14:anchorId="6A56A5DE" wp14:editId="19261748">
                  <wp:extent cx="1514475" cy="647700"/>
                  <wp:effectExtent l="0" t="0" r="9525" b="0"/>
                  <wp:docPr id="29" name="Picture 29" descr="Image result for lettuce , toMATO, CUCUMBER">
                    <a:hlinkClick xmlns:a="http://schemas.openxmlformats.org/drawingml/2006/main" r:id="rId2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ettuce , toMATO, CUCUMBER">
                            <a:hlinkClick r:id="rId2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Salad Tray</w:t>
            </w:r>
          </w:p>
          <w:p w:rsidR="00547FC0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70CC622" wp14:editId="1019BD21">
                  <wp:extent cx="1304925" cy="495300"/>
                  <wp:effectExtent l="0" t="0" r="9525" b="0"/>
                  <wp:docPr id="31" name="Picture 31" descr="Image result for B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Bread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9"/>
            </w:r>
          </w:p>
          <w:p w:rsidR="00F136BE" w:rsidRDefault="007B6B7D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1BA0"/>
              </w:rPr>
              <w:drawing>
                <wp:inline distT="0" distB="0" distL="0" distR="0" wp14:anchorId="1B0750F2" wp14:editId="02B91EB3">
                  <wp:extent cx="1857375" cy="1057275"/>
                  <wp:effectExtent l="0" t="0" r="9525" b="9525"/>
                  <wp:docPr id="33" name="Picture 33" descr="Image result for chocolate chip cookies images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hocolate chip cookies images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B7D" w:rsidRPr="007B6B7D" w:rsidRDefault="00D00517" w:rsidP="007B6B7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Gluten Free </w:t>
            </w:r>
            <w:r w:rsidR="007B6B7D" w:rsidRPr="007B6B7D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Chocolate Chip Cookies</w:t>
            </w:r>
            <w:r w:rsidR="007B6B7D" w:rsidRPr="007B6B7D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:vertAlign w:val="superscript"/>
                <w14:ligatures w14:val="none"/>
                <w14:cntxtAlts w14:val="0"/>
              </w:rPr>
              <w:footnoteReference w:id="10"/>
            </w:r>
          </w:p>
          <w:p w:rsidR="009E723C" w:rsidRPr="00F136BE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B8E6F36" wp14:editId="624D3EFC">
                  <wp:extent cx="1933575" cy="914400"/>
                  <wp:effectExtent l="0" t="0" r="9525" b="0"/>
                  <wp:docPr id="34" name="Picture 34" descr="Image result for yEO vALLEY yOGH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yEO vALLEY yOGH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Yoghurt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1"/>
            </w:r>
          </w:p>
          <w:p w:rsidR="009E723C" w:rsidRPr="00F136BE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B4780F0" wp14:editId="012A7F1D">
                  <wp:extent cx="1628775" cy="933450"/>
                  <wp:effectExtent l="0" t="0" r="9525" b="0"/>
                  <wp:docPr id="37" name="Picture 37" descr="Image result for fresh fruit images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sh fruit images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02D" w:rsidRPr="00D0702D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Fresh Fruit</w:t>
            </w:r>
          </w:p>
        </w:tc>
      </w:tr>
    </w:tbl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  <w:r w:rsidRPr="00D0702D"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  <w:t>ALLERGEN INFORMATION</w:t>
      </w: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69504" behindDoc="0" locked="0" layoutInCell="1" allowOverlap="1" wp14:anchorId="50D73875" wp14:editId="6B9DBDF0">
            <wp:simplePos x="0" y="0"/>
            <wp:positionH relativeFrom="column">
              <wp:posOffset>5010150</wp:posOffset>
            </wp:positionH>
            <wp:positionV relativeFrom="paragraph">
              <wp:posOffset>86360</wp:posOffset>
            </wp:positionV>
            <wp:extent cx="1703070" cy="1195070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75F623C9" wp14:editId="7EC7C4D6">
            <wp:extent cx="2425700" cy="1244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88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0CE9" w:rsidRPr="003F6E24">
        <w:rPr>
          <w:noProof/>
        </w:rPr>
        <w:drawing>
          <wp:inline distT="0" distB="0" distL="0" distR="0" wp14:anchorId="1C2ED3DF" wp14:editId="4B82C94F">
            <wp:extent cx="2362200" cy="1190625"/>
            <wp:effectExtent l="0" t="0" r="0" b="9525"/>
            <wp:docPr id="76" name="Picture 76" descr="N:\Menus and Recipes\The Beacon\Sep 16 to Apr 17\Menus\Eatwell 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enus and Recipes\The Beacon\Sep 16 to Apr 17\Menus\Eatwell Pla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83"/>
      </w:tblGrid>
      <w:tr w:rsidR="00D0702D" w:rsidTr="000E0CE9">
        <w:tc>
          <w:tcPr>
            <w:tcW w:w="14283" w:type="dxa"/>
          </w:tcPr>
          <w:p w:rsidR="00D0702D" w:rsidRPr="00D0702D" w:rsidRDefault="00D0702D" w:rsidP="00A81B7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D0702D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>Wed</w:t>
            </w:r>
            <w:r w:rsidR="005F1C75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 xml:space="preserve"> </w:t>
            </w:r>
          </w:p>
        </w:tc>
      </w:tr>
      <w:tr w:rsidR="00D0702D" w:rsidTr="000E0CE9">
        <w:tc>
          <w:tcPr>
            <w:tcW w:w="14283" w:type="dxa"/>
          </w:tcPr>
          <w:p w:rsidR="009E723C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4ADDE8E9" wp14:editId="71D16BE8">
                  <wp:extent cx="1828800" cy="866775"/>
                  <wp:effectExtent l="0" t="0" r="0" b="9525"/>
                  <wp:docPr id="38" name="Picture 38" descr="Image result for roast beef images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oast beef images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&amp;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3CF84DB9" wp14:editId="71AB5F14">
                  <wp:extent cx="1638300" cy="1038225"/>
                  <wp:effectExtent l="0" t="0" r="0" b="9525"/>
                  <wp:docPr id="39" name="Picture 39" descr="Image result for yorkshire pudding images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yorkshire pudding images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Roast Beef &amp; Yorkshire Pudding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2"/>
            </w:r>
          </w:p>
          <w:p w:rsidR="009E723C" w:rsidRDefault="007B6B7D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1BA0"/>
              </w:rPr>
              <w:drawing>
                <wp:inline distT="0" distB="0" distL="0" distR="0" wp14:anchorId="5851DEBE" wp14:editId="57DB0A78">
                  <wp:extent cx="2352675" cy="981075"/>
                  <wp:effectExtent l="0" t="0" r="9525" b="9525"/>
                  <wp:docPr id="17" name="Picture 17" descr="Image result for glamorgan sausages images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glamorgan sausages images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B7D" w:rsidRPr="007B6B7D" w:rsidRDefault="007B6B7D" w:rsidP="007B6B7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7B6B7D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Glamorgan Sausages</w:t>
            </w:r>
            <w:r w:rsidRPr="007B6B7D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:vertAlign w:val="superscript"/>
                <w14:ligatures w14:val="none"/>
                <w14:cntxtAlts w14:val="0"/>
              </w:rPr>
              <w:footnoteReference w:id="13"/>
            </w:r>
          </w:p>
          <w:p w:rsidR="00F136BE" w:rsidRPr="00F136BE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48C79B6" wp14:editId="0C26097F">
                  <wp:extent cx="1685925" cy="857250"/>
                  <wp:effectExtent l="0" t="0" r="9525" b="0"/>
                  <wp:docPr id="86" name="Picture 86" descr="Image result for roast potat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roast potat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&amp;</w:t>
            </w: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C9E1D5D" wp14:editId="78D94642">
                  <wp:extent cx="1685925" cy="828675"/>
                  <wp:effectExtent l="0" t="0" r="9525" b="9525"/>
                  <wp:docPr id="41" name="Picture 41" descr="Image result for new potat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ew potat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Roast Potatoes</w:t>
            </w:r>
            <w:r w:rsidR="009E723C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&amp; </w:t>
            </w: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New Potatoes</w:t>
            </w:r>
          </w:p>
          <w:p w:rsidR="009E723C" w:rsidRPr="00F136BE" w:rsidRDefault="00F460F4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6692A2B6" wp14:editId="3A7FAA6C">
                  <wp:extent cx="1724025" cy="895350"/>
                  <wp:effectExtent l="0" t="0" r="9525" b="0"/>
                  <wp:docPr id="3" name="Picture 3" descr="Image result for broccoli florets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roccoli florets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723C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&amp;</w:t>
            </w:r>
            <w:r w:rsidR="007B6B7D">
              <w:rPr>
                <w:rFonts w:ascii="Arial" w:hAnsi="Arial" w:cs="Arial"/>
                <w:noProof/>
                <w:color w:val="001BA0"/>
              </w:rPr>
              <w:drawing>
                <wp:inline distT="0" distB="0" distL="0" distR="0" wp14:anchorId="5D5C1366" wp14:editId="306105B3">
                  <wp:extent cx="1714500" cy="619125"/>
                  <wp:effectExtent l="0" t="0" r="0" b="9525"/>
                  <wp:docPr id="46" name="Picture 46" descr="Image result for baby carrots images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by carrots images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460F4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Broccoli </w:t>
            </w:r>
            <w:r w:rsidR="009E723C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&amp; </w:t>
            </w:r>
            <w:r w:rsidR="0006509C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Baby Carrots</w:t>
            </w:r>
          </w:p>
          <w:p w:rsidR="00F136BE" w:rsidRPr="00F136BE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4AE9F"/>
              </w:rPr>
              <w:drawing>
                <wp:inline distT="0" distB="0" distL="0" distR="0" wp14:anchorId="7569A528" wp14:editId="70F1DCC6">
                  <wp:extent cx="1514475" cy="647700"/>
                  <wp:effectExtent l="0" t="0" r="9525" b="0"/>
                  <wp:docPr id="43" name="Picture 43" descr="Image result for lettuce , toMATO, CUCUMBER">
                    <a:hlinkClick xmlns:a="http://schemas.openxmlformats.org/drawingml/2006/main" r:id="rId2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ettuce , toMATO, CUCUMBER">
                            <a:hlinkClick r:id="rId2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Salad Tray</w:t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</w:t>
            </w:r>
            <w:r w:rsidR="009E723C"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04A3AA1" wp14:editId="0AB7DD20">
                  <wp:extent cx="1304925" cy="495300"/>
                  <wp:effectExtent l="0" t="0" r="9525" b="0"/>
                  <wp:docPr id="44" name="Picture 44" descr="Image result for B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Bread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4"/>
            </w:r>
          </w:p>
          <w:p w:rsidR="0031125E" w:rsidRPr="00F136BE" w:rsidRDefault="007B6B7D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1BA0"/>
              </w:rPr>
              <w:drawing>
                <wp:inline distT="0" distB="0" distL="0" distR="0" wp14:anchorId="72BDA73F" wp14:editId="70C606F5">
                  <wp:extent cx="2847975" cy="819150"/>
                  <wp:effectExtent l="0" t="0" r="9525" b="0"/>
                  <wp:docPr id="32" name="Picture 32" descr="Image result for banana mousse images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nana mousse images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B7D" w:rsidRPr="007B6B7D" w:rsidRDefault="007B6B7D" w:rsidP="007B6B7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7B6B7D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Banana Mousse</w:t>
            </w:r>
            <w:r w:rsidRPr="007B6B7D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:vertAlign w:val="superscript"/>
                <w14:ligatures w14:val="none"/>
                <w14:cntxtAlts w14:val="0"/>
              </w:rPr>
              <w:footnoteReference w:id="15"/>
            </w:r>
          </w:p>
          <w:p w:rsidR="009E723C" w:rsidRPr="00F136BE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3F2EB97" wp14:editId="1944AB8B">
                  <wp:extent cx="1933575" cy="914400"/>
                  <wp:effectExtent l="0" t="0" r="9525" b="0"/>
                  <wp:docPr id="47" name="Picture 47" descr="Image result for yEO vALLEY yOGH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yEO vALLEY yOGH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Yoghurt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6"/>
            </w:r>
          </w:p>
          <w:p w:rsidR="009E723C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4AD8F3F" wp14:editId="415D4B96">
                  <wp:extent cx="1628775" cy="933450"/>
                  <wp:effectExtent l="0" t="0" r="9525" b="0"/>
                  <wp:docPr id="48" name="Picture 48" descr="Image result for fresh fruit images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sh fruit images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02D" w:rsidRPr="000E0CE9" w:rsidRDefault="00F136BE" w:rsidP="000E0C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Fresh Fruit</w:t>
            </w:r>
          </w:p>
        </w:tc>
      </w:tr>
    </w:tbl>
    <w:p w:rsidR="00BF7411" w:rsidRDefault="00BF7411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p w:rsidR="00D0702D" w:rsidRDefault="00D0702D" w:rsidP="00D0702D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  <w:r w:rsidRPr="00D0702D"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  <w:t>ALLERGEN INFORMATION</w:t>
      </w:r>
    </w:p>
    <w:p w:rsidR="0006509C" w:rsidRDefault="0006509C" w:rsidP="00D0702D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</w:p>
    <w:p w:rsidR="0006509C" w:rsidRDefault="0006509C" w:rsidP="00D0702D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</w:p>
    <w:p w:rsidR="0006509C" w:rsidRPr="00D0702D" w:rsidRDefault="0006509C" w:rsidP="00D0702D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</w:p>
    <w:p w:rsidR="00855111" w:rsidRDefault="00C02D66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2FD3D054" wp14:editId="6BEC0380">
            <wp:extent cx="2425700" cy="1244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88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0CE9" w:rsidRPr="003F6E24">
        <w:rPr>
          <w:noProof/>
        </w:rPr>
        <w:drawing>
          <wp:inline distT="0" distB="0" distL="0" distR="0" wp14:anchorId="1C2ED3DF" wp14:editId="4B82C94F">
            <wp:extent cx="2362200" cy="1190625"/>
            <wp:effectExtent l="0" t="0" r="0" b="9525"/>
            <wp:docPr id="77" name="Picture 77" descr="N:\Menus and Recipes\The Beacon\Sep 16 to Apr 17\Menus\Eatwell 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enus and Recipes\The Beacon\Sep 16 to Apr 17\Menus\Eatwell Pla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02D"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1552" behindDoc="0" locked="0" layoutInCell="1" allowOverlap="1" wp14:anchorId="47F60BF7" wp14:editId="4535DC92">
            <wp:simplePos x="0" y="0"/>
            <wp:positionH relativeFrom="column">
              <wp:posOffset>5340350</wp:posOffset>
            </wp:positionH>
            <wp:positionV relativeFrom="paragraph">
              <wp:posOffset>151130</wp:posOffset>
            </wp:positionV>
            <wp:extent cx="1703070" cy="1195070"/>
            <wp:effectExtent l="0" t="0" r="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111" w:rsidRDefault="00855111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83"/>
      </w:tblGrid>
      <w:tr w:rsidR="00D0702D" w:rsidRPr="00BF7411" w:rsidTr="000E0CE9">
        <w:tc>
          <w:tcPr>
            <w:tcW w:w="14283" w:type="dxa"/>
          </w:tcPr>
          <w:p w:rsidR="00D0702D" w:rsidRPr="00D0702D" w:rsidRDefault="00D0702D" w:rsidP="00A81B7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D0702D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>Thu</w:t>
            </w:r>
            <w:r w:rsidR="005F1C75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 xml:space="preserve"> </w:t>
            </w:r>
          </w:p>
        </w:tc>
      </w:tr>
      <w:tr w:rsidR="00D0702D" w:rsidRPr="000E0CE9" w:rsidTr="000E0CE9">
        <w:tc>
          <w:tcPr>
            <w:tcW w:w="14283" w:type="dxa"/>
          </w:tcPr>
          <w:p w:rsidR="009E723C" w:rsidRPr="000E0CE9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noProof/>
                <w:color w:val="0000FF"/>
                <w:sz w:val="36"/>
                <w:szCs w:val="36"/>
              </w:rPr>
              <w:drawing>
                <wp:inline distT="0" distB="0" distL="0" distR="0" wp14:anchorId="4DF4E8A8" wp14:editId="1CC101D2">
                  <wp:extent cx="2495550" cy="847725"/>
                  <wp:effectExtent l="0" t="0" r="0" b="9525"/>
                  <wp:docPr id="51" name="Picture 51" descr="Image result for sausage rolls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ausage rolls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E16961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Sausage Rolls</w:t>
            </w:r>
            <w:r w:rsidR="00F136BE"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7"/>
            </w:r>
          </w:p>
          <w:p w:rsidR="009E723C" w:rsidRPr="000E0CE9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noProof/>
                <w:color w:val="0000FF"/>
                <w:sz w:val="36"/>
                <w:szCs w:val="36"/>
              </w:rPr>
              <w:drawing>
                <wp:inline distT="0" distB="0" distL="0" distR="0" wp14:anchorId="5AEA4C2F" wp14:editId="47F15C54">
                  <wp:extent cx="1628775" cy="1085850"/>
                  <wp:effectExtent l="0" t="0" r="9525" b="0"/>
                  <wp:docPr id="55" name="irc_mi" descr="Image result for quorn meatballs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quorn meatballs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Quorn Meatballs</w:t>
            </w:r>
            <w:r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8"/>
            </w:r>
            <w:r w:rsidR="00AA02C4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with Tomato Sauce</w:t>
            </w:r>
          </w:p>
          <w:p w:rsidR="00F136BE" w:rsidRPr="000E0CE9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b/>
                <w:noProof/>
                <w:color w:val="0000FF"/>
                <w:sz w:val="36"/>
                <w:szCs w:val="36"/>
              </w:rPr>
              <w:drawing>
                <wp:inline distT="0" distB="0" distL="0" distR="0" wp14:anchorId="6B396D9E" wp14:editId="721709B6">
                  <wp:extent cx="1781175" cy="1362075"/>
                  <wp:effectExtent l="0" t="0" r="9525" b="9525"/>
                  <wp:docPr id="57" name="Picture 57" descr="Image result for mashed potato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shed potato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Mashed Potatoes</w:t>
            </w:r>
          </w:p>
          <w:p w:rsidR="009E723C" w:rsidRPr="000E0CE9" w:rsidRDefault="007B6B7D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1BA0"/>
              </w:rPr>
              <w:drawing>
                <wp:inline distT="0" distB="0" distL="0" distR="0" wp14:anchorId="07DBEBEC" wp14:editId="1AF66C64">
                  <wp:extent cx="1676400" cy="923925"/>
                  <wp:effectExtent l="0" t="0" r="0" b="9525"/>
                  <wp:docPr id="20" name="Picture 20" descr="Image result for peas and sweetcorn images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peas and sweetcorn images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AA02C4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Peas &amp; Sweetcorn</w:t>
            </w:r>
          </w:p>
          <w:p w:rsidR="00F136BE" w:rsidRPr="000E0CE9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b/>
                <w:noProof/>
                <w:color w:val="001BA0"/>
                <w:sz w:val="36"/>
                <w:szCs w:val="36"/>
                <w:shd w:val="clear" w:color="auto" w:fill="E4AE9F"/>
              </w:rPr>
              <w:drawing>
                <wp:inline distT="0" distB="0" distL="0" distR="0" wp14:anchorId="7A587C2C" wp14:editId="2FA0907B">
                  <wp:extent cx="1514475" cy="647700"/>
                  <wp:effectExtent l="0" t="0" r="9525" b="0"/>
                  <wp:docPr id="59" name="Picture 59" descr="Image result for lettuce , toMATO, CUCUMBER">
                    <a:hlinkClick xmlns:a="http://schemas.openxmlformats.org/drawingml/2006/main" r:id="rId2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ettuce , toMATO, CUCUMBER">
                            <a:hlinkClick r:id="rId2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Salad Tray</w:t>
            </w:r>
          </w:p>
          <w:p w:rsidR="009E723C" w:rsidRPr="000E0CE9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74BF8B35" wp14:editId="734C67E9">
                  <wp:extent cx="1304925" cy="495300"/>
                  <wp:effectExtent l="0" t="0" r="9525" b="0"/>
                  <wp:docPr id="60" name="Picture 60" descr="Image result for B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Bread</w:t>
            </w:r>
            <w:r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9"/>
            </w:r>
          </w:p>
          <w:p w:rsidR="00F136BE" w:rsidRPr="000E0CE9" w:rsidRDefault="0031125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1BA0"/>
              </w:rPr>
              <w:drawing>
                <wp:inline distT="0" distB="0" distL="0" distR="0" wp14:anchorId="6DB198EE" wp14:editId="06754FBA">
                  <wp:extent cx="2057400" cy="1009650"/>
                  <wp:effectExtent l="0" t="0" r="0" b="0"/>
                  <wp:docPr id="8" name="Picture 8" descr="Image result for rice puddin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rice pudding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</w:t>
            </w:r>
            <w:r w:rsidR="0031125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Rice Pudding </w:t>
            </w:r>
            <w:r w:rsidR="0031125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20"/>
            </w:r>
          </w:p>
          <w:p w:rsidR="009E723C" w:rsidRPr="000E0CE9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7672EEE4" wp14:editId="3243A501">
                  <wp:extent cx="1933575" cy="914400"/>
                  <wp:effectExtent l="0" t="0" r="9525" b="0"/>
                  <wp:docPr id="62" name="Picture 62" descr="Image result for yEO vALLEY yOGH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yEO vALLEY yOGH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Yoghurt</w:t>
            </w:r>
            <w:r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21"/>
            </w:r>
          </w:p>
          <w:p w:rsidR="009E723C" w:rsidRPr="000E0CE9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b/>
                <w:noProof/>
                <w:color w:val="0000FF"/>
                <w:sz w:val="36"/>
                <w:szCs w:val="36"/>
              </w:rPr>
              <w:drawing>
                <wp:inline distT="0" distB="0" distL="0" distR="0" wp14:anchorId="6FB23B80" wp14:editId="23A194CA">
                  <wp:extent cx="1628775" cy="933450"/>
                  <wp:effectExtent l="0" t="0" r="9525" b="0"/>
                  <wp:docPr id="63" name="Picture 63" descr="Image result for fresh fruit images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sh fruit images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02D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Fresh Fruit</w:t>
            </w:r>
          </w:p>
        </w:tc>
      </w:tr>
    </w:tbl>
    <w:p w:rsidR="00D0702D" w:rsidRPr="00D0702D" w:rsidRDefault="00D0702D" w:rsidP="00D0702D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  <w:r w:rsidRPr="00D0702D"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  <w:t>ALLERGEN INFORMATION</w:t>
      </w: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3600" behindDoc="0" locked="0" layoutInCell="1" allowOverlap="1" wp14:anchorId="1EE9B78F" wp14:editId="0733AEC7">
            <wp:simplePos x="0" y="0"/>
            <wp:positionH relativeFrom="column">
              <wp:posOffset>5251450</wp:posOffset>
            </wp:positionH>
            <wp:positionV relativeFrom="paragraph">
              <wp:posOffset>87630</wp:posOffset>
            </wp:positionV>
            <wp:extent cx="1703070" cy="1195070"/>
            <wp:effectExtent l="0" t="0" r="0" b="508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022FF833" wp14:editId="05516704">
            <wp:extent cx="2425700" cy="1244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88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0CE9" w:rsidRPr="003F6E24">
        <w:rPr>
          <w:noProof/>
        </w:rPr>
        <w:drawing>
          <wp:inline distT="0" distB="0" distL="0" distR="0" wp14:anchorId="1C2ED3DF" wp14:editId="4B82C94F">
            <wp:extent cx="2362200" cy="1190625"/>
            <wp:effectExtent l="0" t="0" r="0" b="9525"/>
            <wp:docPr id="78" name="Picture 78" descr="N:\Menus and Recipes\The Beacon\Sep 16 to Apr 17\Menus\Eatwell 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enus and Recipes\The Beacon\Sep 16 to Apr 17\Menus\Eatwell Pla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83"/>
      </w:tblGrid>
      <w:tr w:rsidR="00F56714" w:rsidTr="000E0CE9">
        <w:trPr>
          <w:trHeight w:val="422"/>
        </w:trPr>
        <w:tc>
          <w:tcPr>
            <w:tcW w:w="14283" w:type="dxa"/>
          </w:tcPr>
          <w:p w:rsidR="00F56714" w:rsidRPr="00D0702D" w:rsidRDefault="00F56714" w:rsidP="00A81B7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D0702D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>Fri</w:t>
            </w:r>
            <w:r w:rsidR="005F1C75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 xml:space="preserve"> </w:t>
            </w:r>
          </w:p>
        </w:tc>
      </w:tr>
      <w:tr w:rsidR="00F541C2" w:rsidRPr="00F541C2" w:rsidTr="000E0CE9">
        <w:tc>
          <w:tcPr>
            <w:tcW w:w="14283" w:type="dxa"/>
          </w:tcPr>
          <w:p w:rsidR="009E723C" w:rsidRDefault="00C0679A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3D1C9DD7" wp14:editId="0DE025BD">
                  <wp:extent cx="2133600" cy="1095375"/>
                  <wp:effectExtent l="0" t="0" r="0" b="9525"/>
                  <wp:docPr id="12" name="Picture 12" descr="Image result for cod with sweet chili glaze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od with sweet chili glaze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79A" w:rsidRDefault="00C0679A" w:rsidP="00C0679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Salmon</w:t>
            </w: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with Sweet Chilli Glaze</w:t>
            </w:r>
            <w:r w:rsidRPr="00A81B72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22"/>
            </w:r>
          </w:p>
          <w:p w:rsidR="009E723C" w:rsidRPr="00F136BE" w:rsidRDefault="000E0CE9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36A618A5" wp14:editId="6D0BB0F2">
                  <wp:extent cx="1752600" cy="914400"/>
                  <wp:effectExtent l="0" t="0" r="0" b="0"/>
                  <wp:docPr id="65" name="Picture 65" descr="Image result for cheese &amp; tomato omelette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heese &amp; tomato omelette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Default="000E0CE9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Cheese &amp; Tomato Omelette</w:t>
            </w:r>
            <w:r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footnoteReference w:id="23"/>
            </w:r>
          </w:p>
          <w:p w:rsidR="009E723C" w:rsidRPr="00F136BE" w:rsidRDefault="000E0CE9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3C66F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F962773" wp14:editId="4E74372D">
                  <wp:extent cx="1543050" cy="857250"/>
                  <wp:effectExtent l="0" t="0" r="0" b="0"/>
                  <wp:docPr id="94" name="Picture 94" descr="Image result for ch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h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&amp;</w:t>
            </w: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B987523" wp14:editId="62D2A132">
                  <wp:extent cx="1685925" cy="828675"/>
                  <wp:effectExtent l="0" t="0" r="9525" b="9525"/>
                  <wp:docPr id="66" name="Picture 66" descr="Image result for new potat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ew potat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Chipped Potatoes</w:t>
            </w:r>
            <w:r w:rsidR="000E0CE9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 xml:space="preserve"> &amp; </w:t>
            </w: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New Potatoes</w:t>
            </w:r>
          </w:p>
          <w:p w:rsidR="000E0CE9" w:rsidRPr="00F136BE" w:rsidRDefault="000E0CE9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3C66F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4B3200E" wp14:editId="76E19D43">
                  <wp:extent cx="1819275" cy="857250"/>
                  <wp:effectExtent l="0" t="0" r="9525" b="0"/>
                  <wp:docPr id="67" name="Picture 67" descr="Image result for baked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aked be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&amp;</w:t>
            </w:r>
            <w:r w:rsidRPr="003C66F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FD87E36" wp14:editId="0F6EB61C">
                  <wp:extent cx="1447800" cy="742950"/>
                  <wp:effectExtent l="0" t="0" r="0" b="0"/>
                  <wp:docPr id="68" name="Picture 68" descr="Image result for garden po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garden po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Baked Beans</w:t>
            </w:r>
            <w:r w:rsidR="000E0CE9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 xml:space="preserve"> &amp; </w:t>
            </w: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Garden Peas</w:t>
            </w:r>
          </w:p>
          <w:p w:rsidR="00F136BE" w:rsidRPr="00F136BE" w:rsidRDefault="000E0CE9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4AE9F"/>
              </w:rPr>
              <w:drawing>
                <wp:inline distT="0" distB="0" distL="0" distR="0" wp14:anchorId="18BB953D" wp14:editId="6F590393">
                  <wp:extent cx="1514475" cy="647700"/>
                  <wp:effectExtent l="0" t="0" r="9525" b="0"/>
                  <wp:docPr id="69" name="Picture 69" descr="Image result for lettuce , toMATO, CUCUMBER">
                    <a:hlinkClick xmlns:a="http://schemas.openxmlformats.org/drawingml/2006/main" r:id="rId2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ettuce , toMATO, CUCUMBER">
                            <a:hlinkClick r:id="rId2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Salad Tray</w:t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 xml:space="preserve"> </w:t>
            </w:r>
            <w:r w:rsidR="000E0CE9"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9082C62" wp14:editId="499BB4A5">
                  <wp:extent cx="1304925" cy="495300"/>
                  <wp:effectExtent l="0" t="0" r="9525" b="0"/>
                  <wp:docPr id="70" name="Picture 70" descr="Image result for B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Bread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footnoteReference w:id="24"/>
            </w:r>
          </w:p>
          <w:p w:rsidR="00F136BE" w:rsidRPr="00F136BE" w:rsidRDefault="000E0CE9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C48C7E9" wp14:editId="42A94DC0">
                  <wp:extent cx="3152775" cy="942975"/>
                  <wp:effectExtent l="0" t="0" r="9525" b="9525"/>
                  <wp:docPr id="71" name="Picture 71" descr="Image result for arctic roll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rctic roll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36BE"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 xml:space="preserve"> </w:t>
            </w:r>
          </w:p>
          <w:p w:rsid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Arctic Roll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footnoteReference w:id="25"/>
            </w:r>
          </w:p>
          <w:p w:rsidR="000E0CE9" w:rsidRPr="00F136BE" w:rsidRDefault="000E0CE9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32760DF" wp14:editId="28BC3A0F">
                  <wp:extent cx="1933575" cy="914400"/>
                  <wp:effectExtent l="0" t="0" r="9525" b="0"/>
                  <wp:docPr id="72" name="Picture 72" descr="Image result for yEO vALLEY yOGH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yEO vALLEY yOGH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Yoghurt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footnoteReference w:id="26"/>
            </w:r>
          </w:p>
          <w:p w:rsidR="000E0CE9" w:rsidRPr="00F136BE" w:rsidRDefault="000E0CE9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2DD22159" wp14:editId="71562D3E">
                  <wp:extent cx="1628775" cy="933450"/>
                  <wp:effectExtent l="0" t="0" r="9525" b="0"/>
                  <wp:docPr id="73" name="Picture 73" descr="Image result for fresh fruit images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sh fruit images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714" w:rsidRPr="00D0702D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Fresh Fruit</w:t>
            </w:r>
          </w:p>
        </w:tc>
      </w:tr>
    </w:tbl>
    <w:p w:rsidR="00D0702D" w:rsidRPr="00D0702D" w:rsidRDefault="00D0702D" w:rsidP="00D0702D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  <w:r w:rsidRPr="00D0702D"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  <w:t>ALLERGEN INFORMATION</w:t>
      </w:r>
    </w:p>
    <w:sectPr w:rsidR="00D0702D" w:rsidRPr="00D0702D" w:rsidSect="000E0CE9">
      <w:pgSz w:w="16838" w:h="23811" w:code="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7411" w:rsidRDefault="00BF7411" w:rsidP="00BF7411">
      <w:pPr>
        <w:spacing w:after="0" w:line="240" w:lineRule="auto"/>
      </w:pPr>
      <w:r>
        <w:separator/>
      </w:r>
    </w:p>
  </w:endnote>
  <w:endnote w:type="continuationSeparator" w:id="0">
    <w:p w:rsidR="00BF7411" w:rsidRDefault="00BF7411" w:rsidP="00BF7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7411" w:rsidRDefault="00BF7411" w:rsidP="00BF7411">
      <w:pPr>
        <w:spacing w:after="0" w:line="240" w:lineRule="auto"/>
      </w:pPr>
      <w:r>
        <w:separator/>
      </w:r>
    </w:p>
  </w:footnote>
  <w:footnote w:type="continuationSeparator" w:id="0">
    <w:p w:rsidR="00BF7411" w:rsidRDefault="00BF7411" w:rsidP="00BF7411">
      <w:pPr>
        <w:spacing w:after="0" w:line="240" w:lineRule="auto"/>
      </w:pPr>
      <w:r>
        <w:continuationSeparator/>
      </w:r>
    </w:p>
  </w:footnote>
  <w:footnote w:id="1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Gluten (Wheat)</w:t>
      </w:r>
    </w:p>
  </w:footnote>
  <w:footnote w:id="2">
    <w:p w:rsidR="007B6B7D" w:rsidRPr="00532E10" w:rsidRDefault="007B6B7D" w:rsidP="007B6B7D">
      <w:pPr>
        <w:pStyle w:val="FootnoteText"/>
        <w:rPr>
          <w:b/>
          <w:color w:val="FF0000"/>
          <w:sz w:val="36"/>
          <w:szCs w:val="36"/>
        </w:rPr>
      </w:pPr>
      <w:r w:rsidRPr="00532E10">
        <w:rPr>
          <w:rStyle w:val="FootnoteReference"/>
          <w:b/>
          <w:color w:val="FF0000"/>
          <w:sz w:val="36"/>
          <w:szCs w:val="36"/>
        </w:rPr>
        <w:footnoteRef/>
      </w:r>
      <w:r w:rsidRPr="00532E10">
        <w:rPr>
          <w:b/>
          <w:color w:val="FF0000"/>
          <w:sz w:val="36"/>
          <w:szCs w:val="36"/>
        </w:rPr>
        <w:t xml:space="preserve">  Contains Gluten (Wheat) &amp; Milk</w:t>
      </w:r>
    </w:p>
  </w:footnote>
  <w:footnote w:id="3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="000E0CE9">
        <w:rPr>
          <w:b/>
          <w:color w:val="FF0000"/>
          <w:sz w:val="36"/>
          <w:szCs w:val="36"/>
        </w:rPr>
        <w:t xml:space="preserve">  Contains Gluten (Wheat)</w:t>
      </w:r>
    </w:p>
  </w:footnote>
  <w:footnote w:id="4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="00D00517">
        <w:rPr>
          <w:b/>
          <w:color w:val="FF0000"/>
          <w:sz w:val="36"/>
          <w:szCs w:val="36"/>
        </w:rPr>
        <w:t xml:space="preserve">  Contains Eggs</w:t>
      </w:r>
    </w:p>
  </w:footnote>
  <w:footnote w:id="5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Milk</w:t>
      </w:r>
    </w:p>
  </w:footnote>
  <w:footnote w:id="6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Milk</w:t>
      </w:r>
    </w:p>
  </w:footnote>
  <w:footnote w:id="7">
    <w:p w:rsidR="007B6B7D" w:rsidRPr="00532E10" w:rsidRDefault="007B6B7D" w:rsidP="007B6B7D">
      <w:pPr>
        <w:pStyle w:val="FootnoteText"/>
        <w:rPr>
          <w:b/>
          <w:sz w:val="36"/>
          <w:szCs w:val="36"/>
        </w:rPr>
      </w:pPr>
      <w:r w:rsidRPr="00532E10">
        <w:rPr>
          <w:rStyle w:val="FootnoteReference"/>
          <w:b/>
          <w:color w:val="FF0000"/>
          <w:sz w:val="36"/>
          <w:szCs w:val="36"/>
        </w:rPr>
        <w:footnoteRef/>
      </w:r>
      <w:r w:rsidRPr="00532E10">
        <w:rPr>
          <w:b/>
          <w:color w:val="FF0000"/>
          <w:sz w:val="36"/>
          <w:szCs w:val="36"/>
        </w:rPr>
        <w:t xml:space="preserve"> Contains Soya Bean</w:t>
      </w:r>
    </w:p>
  </w:footnote>
  <w:footnote w:id="8">
    <w:p w:rsidR="00890FBF" w:rsidRPr="00D00517" w:rsidRDefault="00890FBF">
      <w:pPr>
        <w:pStyle w:val="FootnoteText"/>
        <w:rPr>
          <w:b/>
          <w:sz w:val="36"/>
          <w:szCs w:val="36"/>
        </w:rPr>
      </w:pPr>
      <w:r w:rsidRPr="00D00517">
        <w:rPr>
          <w:rStyle w:val="FootnoteReference"/>
          <w:b/>
          <w:color w:val="FF0000"/>
          <w:sz w:val="36"/>
          <w:szCs w:val="36"/>
        </w:rPr>
        <w:footnoteRef/>
      </w:r>
      <w:r w:rsidRPr="00D00517">
        <w:rPr>
          <w:b/>
          <w:color w:val="FF0000"/>
          <w:sz w:val="36"/>
          <w:szCs w:val="36"/>
        </w:rPr>
        <w:t xml:space="preserve"> Contains Gluten (Wheat)</w:t>
      </w:r>
    </w:p>
  </w:footnote>
  <w:footnote w:id="9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</w:t>
      </w:r>
      <w:r w:rsidR="000E0CE9">
        <w:rPr>
          <w:b/>
          <w:color w:val="FF0000"/>
          <w:sz w:val="36"/>
          <w:szCs w:val="36"/>
        </w:rPr>
        <w:t>tains Gluten (Wheat)</w:t>
      </w:r>
    </w:p>
  </w:footnote>
  <w:footnote w:id="10">
    <w:p w:rsidR="007B6B7D" w:rsidRPr="00532E10" w:rsidRDefault="007B6B7D" w:rsidP="007B6B7D">
      <w:pPr>
        <w:pStyle w:val="FootnoteText"/>
        <w:rPr>
          <w:b/>
          <w:sz w:val="36"/>
          <w:szCs w:val="36"/>
        </w:rPr>
      </w:pPr>
      <w:r w:rsidRPr="00532E10">
        <w:rPr>
          <w:rStyle w:val="FootnoteReference"/>
          <w:b/>
          <w:color w:val="FF0000"/>
          <w:sz w:val="36"/>
          <w:szCs w:val="36"/>
        </w:rPr>
        <w:footnoteRef/>
      </w:r>
      <w:r w:rsidRPr="00532E10">
        <w:rPr>
          <w:b/>
          <w:color w:val="FF0000"/>
          <w:sz w:val="36"/>
          <w:szCs w:val="36"/>
        </w:rPr>
        <w:t xml:space="preserve">  Contains </w:t>
      </w:r>
      <w:r w:rsidR="00D00517">
        <w:rPr>
          <w:b/>
          <w:color w:val="FF0000"/>
          <w:sz w:val="36"/>
          <w:szCs w:val="36"/>
        </w:rPr>
        <w:t xml:space="preserve">Eggs </w:t>
      </w:r>
      <w:bookmarkStart w:id="0" w:name="_GoBack"/>
      <w:bookmarkEnd w:id="0"/>
      <w:r w:rsidRPr="00532E10">
        <w:rPr>
          <w:b/>
          <w:color w:val="FF0000"/>
          <w:sz w:val="36"/>
          <w:szCs w:val="36"/>
        </w:rPr>
        <w:t>&amp; Milk</w:t>
      </w:r>
    </w:p>
  </w:footnote>
  <w:footnote w:id="11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Contains Milk</w:t>
      </w:r>
    </w:p>
  </w:footnote>
  <w:footnote w:id="12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Eggs, Milk &amp; Gluten (Wheat)</w:t>
      </w:r>
    </w:p>
  </w:footnote>
  <w:footnote w:id="13">
    <w:p w:rsidR="007B6B7D" w:rsidRPr="00B25DAE" w:rsidRDefault="007B6B7D" w:rsidP="007B6B7D">
      <w:pPr>
        <w:pStyle w:val="FootnoteText"/>
        <w:rPr>
          <w:b/>
          <w:color w:val="FF0000"/>
          <w:sz w:val="36"/>
          <w:szCs w:val="36"/>
        </w:rPr>
      </w:pPr>
      <w:r w:rsidRPr="00B25DAE">
        <w:rPr>
          <w:rStyle w:val="FootnoteReference"/>
          <w:b/>
          <w:color w:val="FF0000"/>
          <w:sz w:val="36"/>
          <w:szCs w:val="36"/>
        </w:rPr>
        <w:footnoteRef/>
      </w:r>
      <w:r w:rsidRPr="00B25DAE">
        <w:rPr>
          <w:b/>
          <w:color w:val="FF0000"/>
          <w:sz w:val="36"/>
          <w:szCs w:val="36"/>
        </w:rPr>
        <w:t xml:space="preserve">  Contains &amp; Gluten (Wheat)</w:t>
      </w:r>
    </w:p>
  </w:footnote>
  <w:footnote w:id="14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Gluten (Wheat)</w:t>
      </w:r>
    </w:p>
  </w:footnote>
  <w:footnote w:id="15">
    <w:p w:rsidR="007B6B7D" w:rsidRPr="00B25DAE" w:rsidRDefault="007B6B7D" w:rsidP="007B6B7D">
      <w:pPr>
        <w:pStyle w:val="FootnoteText"/>
        <w:rPr>
          <w:b/>
          <w:color w:val="FF0000"/>
          <w:sz w:val="36"/>
          <w:szCs w:val="36"/>
        </w:rPr>
      </w:pPr>
      <w:r w:rsidRPr="00B25DAE">
        <w:rPr>
          <w:rStyle w:val="FootnoteReference"/>
          <w:b/>
          <w:color w:val="FF0000"/>
          <w:sz w:val="36"/>
          <w:szCs w:val="36"/>
        </w:rPr>
        <w:footnoteRef/>
      </w:r>
      <w:r w:rsidRPr="00B25DAE">
        <w:rPr>
          <w:b/>
          <w:color w:val="FF0000"/>
          <w:sz w:val="36"/>
          <w:szCs w:val="36"/>
        </w:rPr>
        <w:t xml:space="preserve">  Contains Milk</w:t>
      </w:r>
    </w:p>
  </w:footnote>
  <w:footnote w:id="16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Milk</w:t>
      </w:r>
    </w:p>
  </w:footnote>
  <w:footnote w:id="17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Gluten (Wheat)</w:t>
      </w:r>
    </w:p>
  </w:footnote>
  <w:footnote w:id="18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Contains Eggs</w:t>
      </w:r>
    </w:p>
  </w:footnote>
  <w:footnote w:id="19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</w:t>
      </w:r>
      <w:r w:rsidR="000E0CE9">
        <w:rPr>
          <w:b/>
          <w:color w:val="FF0000"/>
          <w:sz w:val="36"/>
          <w:szCs w:val="36"/>
        </w:rPr>
        <w:t>tains Gluten (Wheat)</w:t>
      </w:r>
    </w:p>
  </w:footnote>
  <w:footnote w:id="20">
    <w:p w:rsidR="0031125E" w:rsidRPr="0031125E" w:rsidRDefault="0031125E">
      <w:pPr>
        <w:pStyle w:val="FootnoteText"/>
        <w:rPr>
          <w:b/>
          <w:sz w:val="36"/>
          <w:szCs w:val="36"/>
        </w:rPr>
      </w:pPr>
      <w:r w:rsidRPr="0031125E">
        <w:rPr>
          <w:rStyle w:val="FootnoteReference"/>
          <w:b/>
          <w:color w:val="FF0000"/>
          <w:sz w:val="36"/>
          <w:szCs w:val="36"/>
        </w:rPr>
        <w:footnoteRef/>
      </w:r>
      <w:r w:rsidRPr="0031125E">
        <w:rPr>
          <w:b/>
          <w:color w:val="FF0000"/>
          <w:sz w:val="36"/>
          <w:szCs w:val="36"/>
        </w:rPr>
        <w:t xml:space="preserve"> </w:t>
      </w:r>
      <w:r>
        <w:rPr>
          <w:b/>
          <w:color w:val="FF0000"/>
          <w:sz w:val="36"/>
          <w:szCs w:val="36"/>
        </w:rPr>
        <w:t xml:space="preserve"> Contains Milk</w:t>
      </w:r>
    </w:p>
  </w:footnote>
  <w:footnote w:id="21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Milk</w:t>
      </w:r>
    </w:p>
  </w:footnote>
  <w:footnote w:id="22">
    <w:p w:rsidR="00C0679A" w:rsidRPr="00A81B72" w:rsidRDefault="00C0679A" w:rsidP="00C0679A">
      <w:pPr>
        <w:pStyle w:val="FootnoteText"/>
        <w:rPr>
          <w:b/>
          <w:color w:val="FF0000"/>
          <w:sz w:val="36"/>
          <w:szCs w:val="36"/>
        </w:rPr>
      </w:pPr>
      <w:r w:rsidRPr="00A81B72">
        <w:rPr>
          <w:rStyle w:val="FootnoteReference"/>
          <w:b/>
          <w:color w:val="FF0000"/>
          <w:sz w:val="36"/>
          <w:szCs w:val="36"/>
        </w:rPr>
        <w:footnoteRef/>
      </w:r>
      <w:r w:rsidRPr="00A81B72">
        <w:rPr>
          <w:b/>
          <w:color w:val="FF0000"/>
          <w:sz w:val="36"/>
          <w:szCs w:val="36"/>
        </w:rPr>
        <w:t xml:space="preserve">  Contains Fish</w:t>
      </w:r>
    </w:p>
  </w:footnote>
  <w:footnote w:id="23">
    <w:p w:rsidR="000E0CE9" w:rsidRPr="000E0CE9" w:rsidRDefault="000E0CE9">
      <w:pPr>
        <w:pStyle w:val="FootnoteText"/>
        <w:rPr>
          <w:b/>
          <w:sz w:val="36"/>
          <w:szCs w:val="36"/>
        </w:rPr>
      </w:pPr>
      <w:r w:rsidRPr="000E0CE9">
        <w:rPr>
          <w:rStyle w:val="FootnoteReference"/>
          <w:b/>
          <w:color w:val="FF0000"/>
          <w:sz w:val="36"/>
          <w:szCs w:val="36"/>
        </w:rPr>
        <w:footnoteRef/>
      </w:r>
      <w:r w:rsidRPr="000E0CE9">
        <w:rPr>
          <w:b/>
          <w:color w:val="FF0000"/>
          <w:sz w:val="36"/>
          <w:szCs w:val="36"/>
        </w:rPr>
        <w:t xml:space="preserve"> Contains Eggs</w:t>
      </w:r>
    </w:p>
  </w:footnote>
  <w:footnote w:id="24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Contains Gluten (Wheat) &amp; Soya Bean</w:t>
      </w:r>
    </w:p>
  </w:footnote>
  <w:footnote w:id="25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Contains Gluten (Wheat), Eggs &amp; Milk</w:t>
      </w:r>
    </w:p>
  </w:footnote>
  <w:footnote w:id="26">
    <w:p w:rsidR="00F136BE" w:rsidRDefault="00F136BE" w:rsidP="00F136BE">
      <w:pPr>
        <w:pStyle w:val="FootnoteText"/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Contains Milk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164"/>
    <w:rsid w:val="000036CD"/>
    <w:rsid w:val="0001205D"/>
    <w:rsid w:val="0004399D"/>
    <w:rsid w:val="00050621"/>
    <w:rsid w:val="0006509C"/>
    <w:rsid w:val="000A27E3"/>
    <w:rsid w:val="000A531C"/>
    <w:rsid w:val="000B1A7F"/>
    <w:rsid w:val="000B756D"/>
    <w:rsid w:val="000E0CE9"/>
    <w:rsid w:val="00125E99"/>
    <w:rsid w:val="001430D5"/>
    <w:rsid w:val="00242907"/>
    <w:rsid w:val="00244926"/>
    <w:rsid w:val="002E13C5"/>
    <w:rsid w:val="002F3BD0"/>
    <w:rsid w:val="0031125E"/>
    <w:rsid w:val="00320EDB"/>
    <w:rsid w:val="00353A7F"/>
    <w:rsid w:val="00353AFA"/>
    <w:rsid w:val="003612C7"/>
    <w:rsid w:val="00367CCF"/>
    <w:rsid w:val="003B6B13"/>
    <w:rsid w:val="003E09AC"/>
    <w:rsid w:val="00427ECD"/>
    <w:rsid w:val="00496EC6"/>
    <w:rsid w:val="004B7CEA"/>
    <w:rsid w:val="004C03E2"/>
    <w:rsid w:val="004E74D7"/>
    <w:rsid w:val="004F5EC3"/>
    <w:rsid w:val="00547FC0"/>
    <w:rsid w:val="00565F32"/>
    <w:rsid w:val="00597C8A"/>
    <w:rsid w:val="005A12F4"/>
    <w:rsid w:val="005F1C75"/>
    <w:rsid w:val="0062068E"/>
    <w:rsid w:val="00683700"/>
    <w:rsid w:val="007276EC"/>
    <w:rsid w:val="007542CD"/>
    <w:rsid w:val="00776C10"/>
    <w:rsid w:val="00794B5A"/>
    <w:rsid w:val="00797078"/>
    <w:rsid w:val="007B6B7D"/>
    <w:rsid w:val="007C0307"/>
    <w:rsid w:val="007E4091"/>
    <w:rsid w:val="008339B4"/>
    <w:rsid w:val="0085509B"/>
    <w:rsid w:val="00855111"/>
    <w:rsid w:val="00875A16"/>
    <w:rsid w:val="00890FBF"/>
    <w:rsid w:val="008A4ECC"/>
    <w:rsid w:val="008B27C0"/>
    <w:rsid w:val="009108DA"/>
    <w:rsid w:val="00916439"/>
    <w:rsid w:val="009277E0"/>
    <w:rsid w:val="00944282"/>
    <w:rsid w:val="00990071"/>
    <w:rsid w:val="009A1B2B"/>
    <w:rsid w:val="009E723C"/>
    <w:rsid w:val="00A0609A"/>
    <w:rsid w:val="00A62223"/>
    <w:rsid w:val="00A81B72"/>
    <w:rsid w:val="00AA02C4"/>
    <w:rsid w:val="00AC718B"/>
    <w:rsid w:val="00AE0A1A"/>
    <w:rsid w:val="00B10E00"/>
    <w:rsid w:val="00B3451B"/>
    <w:rsid w:val="00B615A1"/>
    <w:rsid w:val="00B63164"/>
    <w:rsid w:val="00B638EA"/>
    <w:rsid w:val="00B677D9"/>
    <w:rsid w:val="00B903DF"/>
    <w:rsid w:val="00BA491E"/>
    <w:rsid w:val="00BB401A"/>
    <w:rsid w:val="00BC74B3"/>
    <w:rsid w:val="00BF7411"/>
    <w:rsid w:val="00C02D66"/>
    <w:rsid w:val="00C0679A"/>
    <w:rsid w:val="00C254FF"/>
    <w:rsid w:val="00C83728"/>
    <w:rsid w:val="00C9427B"/>
    <w:rsid w:val="00C97B87"/>
    <w:rsid w:val="00CC4E5B"/>
    <w:rsid w:val="00CD1C44"/>
    <w:rsid w:val="00CE0D37"/>
    <w:rsid w:val="00D00517"/>
    <w:rsid w:val="00D0702D"/>
    <w:rsid w:val="00D31E6B"/>
    <w:rsid w:val="00D377A9"/>
    <w:rsid w:val="00E16961"/>
    <w:rsid w:val="00E21AC4"/>
    <w:rsid w:val="00E34079"/>
    <w:rsid w:val="00E968C8"/>
    <w:rsid w:val="00EB4BC3"/>
    <w:rsid w:val="00F003CB"/>
    <w:rsid w:val="00F136BE"/>
    <w:rsid w:val="00F460F4"/>
    <w:rsid w:val="00F541C2"/>
    <w:rsid w:val="00F56714"/>
    <w:rsid w:val="00F77D1F"/>
    <w:rsid w:val="00FE5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D81960"/>
  <w15:docId w15:val="{8A23B685-7015-4522-A1D5-23D584766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702D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3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164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table" w:styleId="TableGrid">
    <w:name w:val="Table Grid"/>
    <w:basedOn w:val="TableNormal"/>
    <w:uiPriority w:val="59"/>
    <w:rsid w:val="00BF7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F7411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7411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styleId="FootnoteReference">
    <w:name w:val="footnote reference"/>
    <w:basedOn w:val="DefaultParagraphFont"/>
    <w:uiPriority w:val="99"/>
    <w:semiHidden/>
    <w:unhideWhenUsed/>
    <w:rsid w:val="00BF7411"/>
    <w:rPr>
      <w:vertAlign w:val="superscript"/>
    </w:rPr>
  </w:style>
  <w:style w:type="paragraph" w:styleId="ListParagraph">
    <w:name w:val="List Paragraph"/>
    <w:basedOn w:val="Normal"/>
    <w:uiPriority w:val="34"/>
    <w:qFormat/>
    <w:rsid w:val="00125E9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6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google.co.uk/imgres?imgurl=https://thumbs.dreamstime.com/t/detail-fresh-garden-peas-white-ceramic-bowl-42714104.jpg&amp;imgrefurl=https://www.dreamstime.com/stock-image-fresh-garden-peas-shiny-wet-bright-green-image30637901&amp;docid=RkZ8rL5alioTmM&amp;tbnid=ejlNIGLCCppeQM:&amp;vet=1&amp;w=240&amp;h=160&amp;bih=985&amp;biw=1920&amp;q=garden%20peas%20images&amp;ved=0ahUKEwic6pGGmKbSAhWqK8AKHTR-ArYQMwhgKDkwOQ&amp;iact=mrc&amp;uact=8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19.jpeg"/><Relationship Id="rId21" Type="http://schemas.openxmlformats.org/officeDocument/2006/relationships/image" Target="media/image9.jpeg"/><Relationship Id="rId34" Type="http://schemas.openxmlformats.org/officeDocument/2006/relationships/hyperlink" Target="https://www.google.co.uk/imgres?imgurl=https://pimg.tradeindia.com/01434798/b/1/Boiled-Rice.jpg&amp;imgrefurl=https://www.tradeindia.com/burdwan/boiled-rice-city-228154.html&amp;docid=wgz9U8W5AzL41M&amp;tbnid=qHrQP6ZfZje5LM:&amp;vet=1&amp;w=250&amp;h=250&amp;bih=985&amp;biw=1920&amp;q=Boiled%20Rice%20images&amp;ved=0ahUKEwiBo4Gh7aPSAhUsKcAKHTp9B1MQMwhLKCcwJw&amp;iact=mrc&amp;uact=8" TargetMode="External"/><Relationship Id="rId42" Type="http://schemas.openxmlformats.org/officeDocument/2006/relationships/hyperlink" Target="https://www.google.co.uk/imgres?imgurl=http://cdn-image.myrecipes.com/sites/default/files/styles/300x300/public/image/recipes/su/06/03/beef-roast-su-682793-x.jpg?itok%3DgVjvwLQk&amp;imgrefurl=http://www.myrecipes.com/recipe/salt-and-pepper-beef-roast&amp;docid=iJrDqZlQkB1DfM&amp;tbnid=1i3cHQ2917_RMM:&amp;vet=1&amp;w=300&amp;h=300&amp;bih=985&amp;biw=1920&amp;q=roast%20beef%20images&amp;ved=0ahUKEwif9ejnnKbSAhXpCMAKHSqgBQYQMwhCKB4wHg&amp;iact=mrc&amp;uact=8" TargetMode="External"/><Relationship Id="rId47" Type="http://schemas.openxmlformats.org/officeDocument/2006/relationships/image" Target="media/image23.jpeg"/><Relationship Id="rId50" Type="http://schemas.openxmlformats.org/officeDocument/2006/relationships/hyperlink" Target="https://www.google.co.uk/imgres?imgurl=http://www.taylorfarms.com/wp-content/uploads/2014/10/Broccoli.png&amp;imgrefurl=http://www.taylorfarms.com/products/classic-vegetables/broccoli-florets/&amp;docid=Z8j4U7tSzHjpsM&amp;tbnid=8DbXle6i5UEtQM:&amp;vet=1&amp;w=1200&amp;h=1200&amp;bih=985&amp;biw=1920&amp;q=broccoli%20florets&amp;ved=0ahUKEwiFub-npKbSAhWnIsAKHbssAaUQMwhZKCwwLA&amp;iact=mrc&amp;uact=8" TargetMode="External"/><Relationship Id="rId55" Type="http://schemas.openxmlformats.org/officeDocument/2006/relationships/image" Target="media/image28.jpeg"/><Relationship Id="rId63" Type="http://schemas.openxmlformats.org/officeDocument/2006/relationships/image" Target="media/image32.jpeg"/><Relationship Id="rId68" Type="http://schemas.openxmlformats.org/officeDocument/2006/relationships/hyperlink" Target="https://www.google.co.uk/imgres?imgurl=http://www.eatsamazing.co.uk/wp-content/uploads/2016/11/Easy-cheese-and-tomato-omelette-muffins-recipe-with-free-printable-recipe-sheet-for-kids-from-Eats-Amazing-UK.jpg&amp;imgrefurl=http://www.eatsamazing.co.uk/easy-recipes-for-kids/cheese-tomato-omelette-muffins&amp;docid=HqfSkgzVX5OecM&amp;tbnid=MH5rsNAUpwUt3M:&amp;vet=1&amp;w=600&amp;h=429&amp;bih=985&amp;biw=1920&amp;q=cheese%20%26%20tomato%20omelette&amp;ved=0ahUKEwiA1bOCoKbSAhWLC8AKHUacASYQMwhMKCgwKA&amp;iact=mrc&amp;uact=8" TargetMode="External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hyperlink" Target="https://www.google.co.uk/imgres?imgurl=http://img.aws.livestrongcdn.com/ls-article-image-400/cme/cme_public_images/www_livestrong_com/photos.demandstudios.com/getty/article/83/171/178808197_XS.jpg&amp;imgrefurl=http://www.livestrong.com/article/467848-benefits-and-side-effects-of-canned-sweet-corn/&amp;docid=U2Ald8kdUKvuoM&amp;tbnid=jz6JOfnJpfBbPM:&amp;vet=1&amp;w=400&amp;h=276&amp;bih=985&amp;biw=1920&amp;q=sweetcorn%20images&amp;ved=0ahUKEwj2za_zl6bSAhWLBsAKHWzcC1oQMwhDKBwwHA&amp;iact=mrc&amp;uact=8" TargetMode="External"/><Relationship Id="rId29" Type="http://schemas.openxmlformats.org/officeDocument/2006/relationships/image" Target="media/image14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hyperlink" Target="https://www.bing.com/images/search?view=detailV2&amp;ccid=vIE7fVcE&amp;id=C909F901883D5F9986439C64024E0AB963842924&amp;thid=OIP.vIE7fVcEO2CuhFMoWtaZ5gHaFg&amp;mediaurl=http%3a%2f%2ffeedingmyfolks.com%2fwp-content%2fuploads%2f2011%2f04%2fP1120985-1.jpg&amp;exph=1972&amp;expw=2650&amp;q=vegetable+lasagna+images&amp;simid=608024143743158718&amp;selectedIndex=1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s://www.bing.com/images/search?view=detailV2&amp;ccid=HyE28XPD&amp;id=3CA179B2CFB048C1D7FF1F2F95EF8C2BB4C71C96&amp;thid=OIP.HyE28XPDyavxcjnWnlb9tQHaHp&amp;mediaurl=https://hotspotorlando.files.wordpress.com/2012/11/prn-quiznos-chocolate-chip-cookie-1y-1high.jpg&amp;exph=2786&amp;expw=2700&amp;q=chocolate+chip+cookies+images&amp;simid=608004017283007848&amp;selectedIndex=18&amp;cbir=sbi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27.jpeg"/><Relationship Id="rId58" Type="http://schemas.openxmlformats.org/officeDocument/2006/relationships/hyperlink" Target="https://www.google.co.uk/url?sa=i&amp;rct=j&amp;q=&amp;esrc=s&amp;source=images&amp;cd=&amp;cad=rja&amp;uact=8&amp;ved=0ahUKEwiOorbcnqbSAhXGWhoKHYTVAjoQjRwIBw&amp;url=https://www.pinterest.com/quornusa/quick-easy-quorn-meals/&amp;bvm=bv.147448319,d.ZGg&amp;psig=AFQjCNHGQ5ROTumwkDN86dTNCqnZXmVyFw&amp;ust=1487940012866270" TargetMode="External"/><Relationship Id="rId66" Type="http://schemas.openxmlformats.org/officeDocument/2006/relationships/hyperlink" Target="https://www.google.co.uk/imgres?imgurl=https://tkcookingdotcom.files.wordpress.com/2016/11/img_0007.jpg?w%3D329%26h%3D329%26crop%3D1&amp;imgrefurl=https://tkcooking.com/2016/11/15/sweet-chili-glazed-cod-with-delicate-squash-jasmine-rice/&amp;docid=j_dhEizl3HAfcM&amp;tbnid=ABs0UE2zb7YXTM:&amp;vet=1&amp;w=329&amp;h=329&amp;bih=985&amp;biw=1920&amp;q=cod%20with%20sweet%20chilli%20glaze&amp;ved=0ahUKEwjs0uLNo6bSAhXjKcAKHaWJCZUQMwg9KBYwFg&amp;iact=mrc&amp;uact=8" TargetMode="External"/><Relationship Id="rId74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s://www.google.co.uk/imgres?imgurl=https://s-media-cache-ak0.pinimg.com/736x/cc/6a/7f/cc6a7f13d2040ef164888aa92cb9983a.jpg&amp;imgrefurl=https://www.pinterest.com/scorpiodebbie/jam-and-coconut-sponge/&amp;docid=2qxtmpCdE2Q1zM&amp;tbnid=b34mfPDnmOQgAM:&amp;vet=1&amp;w=240&amp;h=320&amp;bih=985&amp;biw=1920&amp;q=jam%20%26%20coconut%20sponge%20images&amp;ved=0ahUKEwjl3-2pmKbSAhWlD8AKHWVXA00QMwhRKC0wLQ&amp;iact=mrc&amp;uact=8" TargetMode="External"/><Relationship Id="rId28" Type="http://schemas.openxmlformats.org/officeDocument/2006/relationships/hyperlink" Target="https://www.google.co.uk/imgres?imgurl=http://www.telegraph.co.uk/content/dam/science/2016/04/06/Fruit_3516458b-large_trans_NvBQzQNjv4BqM37qcIWR9CtrqmiMdQVx7DiRj15_n4gTif5oRS20m_8.jpg&amp;imgrefurl=http://www.telegraph.co.uk/science/2016/04/06/daily-fresh-fruit-lowers-heart-death-risk-as-much-as-statins/&amp;docid=8v_ruZiW5qJmcM&amp;tbnid=kxlS27VXzIi5HM:&amp;vet=1&amp;w=619&amp;h=387&amp;bih=985&amp;biw=1920&amp;q=fresh%20fruit%20images&amp;ved=0ahUKEwiquIeg7qPSAhXmKMAKHUHeBYQ4ZBAzCCIoIDAg&amp;iact=mrc&amp;uact=8" TargetMode="External"/><Relationship Id="rId36" Type="http://schemas.openxmlformats.org/officeDocument/2006/relationships/hyperlink" Target="https://www.google.co.uk/imgres?imgurl=https://yourownhomestore.com/wp-content/uploads/2012/08/DSCF0130.jpg&amp;imgrefurl=https://yourownhomestore.com/home-canned-green-beans-in-3-easy-steps/&amp;docid=LGhqSNaHyYZYIM&amp;tbnid=GcnCbsC1m5aBhM:&amp;vet=1&amp;w=3648&amp;h=2736&amp;bih=985&amp;biw=1920&amp;q=green%20beans# images&amp;ved=0ahUKEwiLyLvPmabSAhUGJsAKHVQkCdIQMwg_KBswGw&amp;iact=mrc&amp;uact=8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29.jpeg"/><Relationship Id="rId61" Type="http://schemas.openxmlformats.org/officeDocument/2006/relationships/image" Target="media/image31.jpeg"/><Relationship Id="rId10" Type="http://schemas.openxmlformats.org/officeDocument/2006/relationships/hyperlink" Target="https://www.google.co.uk/imgres?imgurl=http://redcookbook.net/wp-content/uploads/images/Taco_Beef_15274.jpg&amp;imgrefurl=http://redcookbook.net/taco-beef/&amp;docid=DgVdo579_XUxLM&amp;tbnid=NI4bi4ugNP6RWM:&amp;vet=1&amp;w=400&amp;h=300&amp;bih=985&amp;biw=1920&amp;q=beef%20taco&amp;ved=0ahUKEwjTpMCu9aPSAhVGBMAKHQnlDI8QMwhEKCAwIA&amp;iact=mrc&amp;uact=8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4" Type="http://schemas.openxmlformats.org/officeDocument/2006/relationships/hyperlink" Target="https://www.google.co.uk/imgres?imgurl=https://bakedcottonstar.files.wordpress.com/2012/03/yorkshire-puddings.jpg&amp;imgrefurl=https://bakedcottonstar.com/2012/03/16/yorkshire-pudding/&amp;docid=juRmI_8pfZ9rcM&amp;tbnid=nXr9AfUWAYSV6M:&amp;vet=1&amp;w=460&amp;h=276&amp;bih=985&amp;biw=1920&amp;q=yorkshire%20puddingimages&amp;ved=0ahUKEwjulJP5nKbSAhVKDcAKHTQQCPQQMwhHKCAwIA&amp;iact=mrc&amp;uact=8" TargetMode="External"/><Relationship Id="rId52" Type="http://schemas.openxmlformats.org/officeDocument/2006/relationships/hyperlink" Target="https://www.bing.com/images/search?view=detailV2&amp;ccid=ezflNwHt&amp;id=6ECFD4F541B062901DF9E2E55A009CA4287FC171&amp;thid=OIP.ezflNwHtiUXCAzDLCYAOfgHaFj&amp;mediaurl=https://www.theproducenerd.com/wp-content/uploads/2017/01/carrots.png&amp;exph=2448&amp;expw=3264&amp;q=baby+carrots+images&amp;simid=608034696242725317&amp;selectedIndex=5&amp;cbir=sbi" TargetMode="External"/><Relationship Id="rId60" Type="http://schemas.openxmlformats.org/officeDocument/2006/relationships/hyperlink" Target="https://www.google.co.uk/imgres?imgurl=http://albertbartlett.co.uk/cms/MMGallery/Luxury-Mashed-Potatoes.jpg&amp;imgrefurl=http://albertbartlett.co.uk/recipes/luxury-mashed-potatoes&amp;docid=Ic93W0DWaM9_jM&amp;tbnid=hIojX-rhmsrW_M:&amp;vet=1&amp;w=940&amp;h=380&amp;bih=985&amp;biw=1920&amp;q=mashed%20potato&amp;ved=0ahUKEwiqv5OOn6bSAhUIAcAKHUsxB7kQMwhhKCgwKA&amp;iact=mrc&amp;uact=8" TargetMode="External"/><Relationship Id="rId65" Type="http://schemas.openxmlformats.org/officeDocument/2006/relationships/image" Target="media/image33.jpeg"/><Relationship Id="rId73" Type="http://schemas.openxmlformats.org/officeDocument/2006/relationships/hyperlink" Target="https://www.google.co.uk/imgres?imgurl=http://thetalentzone.co.uk/musictv/wp-content/uploads/2014/08/articrolls.png&amp;imgrefurl=http://thetalentzone.co.uk/musictv/18525/rachel-allen-arctic-roll-recipe-on-rachel-allens-cake-diaries/&amp;docid=Jkfg34-eYBsoHM&amp;tbnid=FbonQ-teXVaF8M:&amp;vet=1&amp;w=570&amp;h=262&amp;bih=985&amp;biw=1920&amp;q=arctic%20roll%20&amp;ved=0ahUKEwihqfvCoKbSAhULIMAKHc3rCs4QMwiYASheMF4&amp;iact=mrc&amp;uact=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bing.com/images/search?q=jacket+potasto+wedges+images&amp;view=detailv2&amp;&amp;id=1284A929FE46D8FCE8DEDB42B04C1A28D881A004&amp;selectedIndex=17&amp;ccid=OsKM/n2K&amp;simid=608008353427296010&amp;thid=OIP.M3ac28cfe7d8a62f34e2c8e593d88cd15o0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hyperlink" Target="https://www.google.co.uk/imgres?imgurl=https://dinnerthendessert.com/wp-content/uploads/2017/05/Sweet-Sour-Chicken-5-680x1020.jpg&amp;imgrefurl=https://dinnerthendessert.com/sweet-sour-chicken/&amp;docid=gThBFOYkm6y8pM&amp;tbnid=BCE6wjbBA6wKjM:&amp;vet=10ahUKEwip5fvp8YPfAhXCDcAKHUCXCtEQMwhbKBcwFw..i&amp;w=680&amp;h=1020&amp;safe=strict&amp;bih=985&amp;biw=1920&amp;q=healthy%20eating%20sweet%20%20and%20sour%20chicken%20images&amp;ved=0ahUKEwip5fvp8YPfAhXCDcAKHUCXCtEQMwhbKBcwFw&amp;iact=mrc&amp;uact=8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image" Target="media/image24.jpeg"/><Relationship Id="rId56" Type="http://schemas.openxmlformats.org/officeDocument/2006/relationships/hyperlink" Target="https://www.google.co.uk/imgres?imgurl=http://cosmouk.cdnds.net/15/46/980x490/landscape-1447074591-sausage-rolls.jpg&amp;imgrefurl=http://www.cosmopolitan.co.uk/entertainment/news/a39547/america-introduced-to-sausage-rolls/&amp;docid=GgTQ68-S7jLqTM&amp;tbnid=3JM2apf1p1XbWM:&amp;vet=1&amp;w=980&amp;h=490&amp;bih=985&amp;biw=1920&amp;q=sausage%20rolls&amp;ved=0ahUKEwjVm7CvnqbSAhXHLMAKHVPNAmk4ZBAzCAooCDAI&amp;iact=mrc&amp;uact=8" TargetMode="External"/><Relationship Id="rId64" Type="http://schemas.openxmlformats.org/officeDocument/2006/relationships/hyperlink" Target="https://www.bing.com/images/search?view=detailV2&amp;ccid=E87/S5ra&amp;id=05C4F03E8E924A938BA3F262ABE025FCD61DF78E&amp;thid=OIP.E87_S5raUsBFiYsyzaLsNQHaFj&amp;q=rice+pudding&amp;simid=608022690989606805&amp;selectedIndex=8" TargetMode="External"/><Relationship Id="rId69" Type="http://schemas.openxmlformats.org/officeDocument/2006/relationships/image" Target="media/image35.jpeg"/><Relationship Id="rId8" Type="http://schemas.openxmlformats.org/officeDocument/2006/relationships/image" Target="media/image2.png"/><Relationship Id="rId51" Type="http://schemas.openxmlformats.org/officeDocument/2006/relationships/image" Target="media/image26.jpeg"/><Relationship Id="rId72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openxmlformats.org/officeDocument/2006/relationships/hyperlink" Target="https://www.google.co.uk/imgres?imgurl=http://static.hotukdeals.com/images/threads/high-res/1738443_1.jpg&amp;imgrefurl=http://www.hotukdeals.com/deals/local-deal-sheffield-cooplands-cheese-onion-pasties-2-for-1-1738443&amp;docid=5epKcIcUuf-QcM&amp;tbnid=hYgEz7bdLYYbHM:&amp;vet=1&amp;w=220&amp;h=220&amp;bih=985&amp;biw=1920&amp;q=cheese%20%26%20onion%20Pasty&amp;ved=0ahUKEwjoneuLnabSAhWFDcAKHcxuCxUQMwhKKCYwJg&amp;iact=mrc&amp;uact=8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www.bing.com/images/search?q=cUSTARD,&amp;view=detailv2&amp;&amp;id=757F5C1EE91B0E4A8A10670CCA8643138A4A7E44&amp;selectedIndex=59&amp;ccid=2rox7bV1&amp;simid=608053622365227876&amp;thid=OIP.Mdaba31edb57556aeb86f827129c8cd3bo0" TargetMode="External"/><Relationship Id="rId33" Type="http://schemas.openxmlformats.org/officeDocument/2006/relationships/image" Target="media/image16.jpeg"/><Relationship Id="rId38" Type="http://schemas.openxmlformats.org/officeDocument/2006/relationships/hyperlink" Target="https://www.google.co.uk/imgres?imgurl=https://s-media-cache-ak0.pinimg.com/originals/b6/2f/4d/b62f4d9dd9f9dc86d78ed3fdf1edf287.jpg&amp;imgrefurl=https://www.pinterest.com/ivonne_97_6/types-of-cuts/&amp;docid=6iisMThmqEDXPM&amp;tbnid=ugrxxeXZYdPOxM:&amp;vet=1&amp;w=380&amp;h=209&amp;bih=985&amp;biw=1920&amp;q=baton%20carrots%20images&amp;ved=0ahUKEwiuz8_emabSAhWpKsAKHQdYB7wQMwhBKB0wHQ&amp;iact=mrc&amp;uact=8" TargetMode="External"/><Relationship Id="rId46" Type="http://schemas.openxmlformats.org/officeDocument/2006/relationships/hyperlink" Target="https://www.bing.com/images/search?view=detailV2&amp;ccid=yGmQWmYN&amp;id=EE61B043D0EEC5CF6C84B6D58AAFBF6DE874800E&amp;thid=OIP.yGmQWmYNJhtkV7IzRkFFVwHaFj&amp;mediaurl=http://4.bp.blogspot.com/-1_SWgo_4K3E/U47568PRHyI/AAAAAAAAEas/l69fC3QXAUY/s1600/P5234464.JPG&amp;exph=1200&amp;expw=1600&amp;q=glamorgan+sausages+images&amp;simid=608030246573443416&amp;selectedIndex=2" TargetMode="External"/><Relationship Id="rId59" Type="http://schemas.openxmlformats.org/officeDocument/2006/relationships/image" Target="media/image30.jpeg"/><Relationship Id="rId67" Type="http://schemas.openxmlformats.org/officeDocument/2006/relationships/image" Target="media/image34.jpeg"/><Relationship Id="rId20" Type="http://schemas.openxmlformats.org/officeDocument/2006/relationships/hyperlink" Target="https://www.bing.com/images/search?q=lettuce+,+toMATO,+CUCUMBER&amp;view=detailv2&amp;&amp;id=A68E190ACCB69FB653336A3B43BDD5D4B42BC2D1&amp;selectedIndex=1&amp;ccid=e3mvLxyK&amp;simid=607999080579531462&amp;thid=OIP.M7b79af2f1c8a4999894e1190144422b4o0" TargetMode="External"/><Relationship Id="rId41" Type="http://schemas.openxmlformats.org/officeDocument/2006/relationships/image" Target="media/image20.jpeg"/><Relationship Id="rId54" Type="http://schemas.openxmlformats.org/officeDocument/2006/relationships/hyperlink" Target="https://www.bing.com/images/search?view=detailV2&amp;ccid=t7CrgonQ&amp;id=F056A15AF7FE70E6C3678FE5D3B6EE99CFB08860&amp;thid=OIP.t7CrgonQtoAALGcSorSkmQHaD8&amp;mediaurl=http://www.mundoboaforma.com.br/wp-content/uploads/2017/02/mousse-de-banana-light-620x330.jpg&amp;exph=330&amp;expw=620&amp;q=banana+mousse+images&amp;simid=608016305226321251&amp;selectedIndex=35&amp;cbir=sbi" TargetMode="External"/><Relationship Id="rId62" Type="http://schemas.openxmlformats.org/officeDocument/2006/relationships/hyperlink" Target="https://www.bing.com/images/search?view=detailV2&amp;ccid=T2pW6Ko2&amp;id=272303DBE862C840D285E503F26DC284A670BC04&amp;thid=OIP.T2pW6Ko2Pfy38lkWI9w6XQHaEV&amp;mediaurl=https://ih0.redbubble.net/image.3272943.9852/flat,1000x1000,075,f.jpg&amp;exph=586&amp;expw=1000&amp;q=peas+and+sweetcorn+images&amp;simid=607995543264693345&amp;selectedIndex=0&amp;cbir=sbi" TargetMode="External"/><Relationship Id="rId70" Type="http://schemas.openxmlformats.org/officeDocument/2006/relationships/image" Target="media/image36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4BE576-02BD-4D5C-A743-F5F2D508B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EC6620C1</Template>
  <TotalTime>8</TotalTime>
  <Pages>5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COLLETT</dc:creator>
  <cp:lastModifiedBy>J Healey</cp:lastModifiedBy>
  <cp:revision>6</cp:revision>
  <cp:lastPrinted>2019-06-14T09:28:00Z</cp:lastPrinted>
  <dcterms:created xsi:type="dcterms:W3CDTF">2019-01-17T10:23:00Z</dcterms:created>
  <dcterms:modified xsi:type="dcterms:W3CDTF">2020-01-14T12:26:00Z</dcterms:modified>
</cp:coreProperties>
</file>